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document.xml" ContentType="application/vnd.openxmlformats-officedocument.wordprocessingml.document.main+xml"/>
  <Override PartName="/word/webSettings.xml" ContentType="application/vnd.openxmlformats-officedocument.wordprocessingml.webSettings+xml"/>
  <Override PartName="/customXml/item3.xml" ContentType="application/xml"/>
  <Override PartName="/customXml/itemProps31.xml" ContentType="application/vnd.openxmlformats-officedocument.customXmlProperties+xml"/>
  <Override PartName="/word/theme/theme11.xml" ContentType="application/vnd.openxmlformats-officedocument.theme+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customXml/item13.xml" ContentType="application/xml"/>
  <Override PartName="/customXml/itemProps13.xml" ContentType="application/vnd.openxmlformats-officedocument.customXmlProperties+xml"/>
  <Override PartName="/word/styles2.xml" ContentType="application/vnd.openxmlformats-officedocument.wordprocessingml.styles+xml"/>
  <Override PartName="/word/numbering2.xml" ContentType="application/vnd.openxmlformats-officedocument.wordprocessingml.numbering+xml"/>
  <Override PartName="/word/endnotes.xml" ContentType="application/vnd.openxmlformats-officedocument.wordprocessingml.endnotes+xml"/>
  <Override PartName="/word/fontTable2.xml" ContentType="application/vnd.openxmlformats-officedocument.wordprocessingml.fontTabl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27D4F" w14:textId="69B41A03" w:rsidR="00133771" w:rsidRDefault="0043383C">
      <w:pPr>
        <w:spacing w:after="0"/>
        <w:rPr>
          <w:rFonts w:ascii="Arial" w:hAnsi="Arial"/>
          <w:sz w:val="20"/>
        </w:rPr>
      </w:pPr>
      <w:r>
        <w:rPr>
          <w:rFonts w:ascii="Arial" w:hAnsi="Arial"/>
          <w:noProof/>
          <w:sz w:val="20"/>
        </w:rPr>
        <mc:AlternateContent>
          <mc:Choice Requires="wpg">
            <w:drawing>
              <wp:anchor distT="0" distB="0" distL="114300" distR="114300" simplePos="0" relativeHeight="251696126" behindDoc="1" locked="0" layoutInCell="1" allowOverlap="1" wp14:anchorId="5649FC4B" wp14:editId="4985647F">
                <wp:simplePos x="0" y="0"/>
                <wp:positionH relativeFrom="page">
                  <wp:posOffset>3505200</wp:posOffset>
                </wp:positionH>
                <wp:positionV relativeFrom="page">
                  <wp:posOffset>0</wp:posOffset>
                </wp:positionV>
                <wp:extent cx="6552000" cy="7772400"/>
                <wp:effectExtent l="0" t="0" r="1270" b="0"/>
                <wp:wrapNone/>
                <wp:docPr id="19" name="Group 19" descr="Decorative backgrounds group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52000" cy="7772400"/>
                          <a:chOff x="0" y="0"/>
                          <a:chExt cx="6551488" cy="7773705"/>
                        </a:xfrm>
                      </wpg:grpSpPr>
                      <wps:wsp>
                        <wps:cNvPr id="6" name="Freeform 9"/>
                        <wps:cNvSpPr>
                          <a:spLocks/>
                        </wps:cNvSpPr>
                        <wps:spPr bwMode="auto">
                          <a:xfrm>
                            <a:off x="0" y="3310758"/>
                            <a:ext cx="6551488" cy="4454003"/>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9" name="Freeform 12"/>
                        <wps:cNvSpPr>
                          <a:spLocks/>
                        </wps:cNvSpPr>
                        <wps:spPr bwMode="auto">
                          <a:xfrm>
                            <a:off x="0" y="0"/>
                            <a:ext cx="3033271" cy="7773705"/>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1EC9B2E5" w14:textId="77777777" w:rsidR="00133771" w:rsidRDefault="00133771" w:rsidP="00133771">
                              <w:pPr>
                                <w:jc w:val="center"/>
                              </w:pPr>
                            </w:p>
                          </w:txbxContent>
                        </wps:txbx>
                        <wps:bodyPr rot="0" vert="horz" wrap="square" lIns="91440" tIns="45720" rIns="91440" bIns="45720" anchor="t" anchorCtr="0" upright="1">
                          <a:noAutofit/>
                        </wps:bodyPr>
                      </wps:wsp>
                    </wpg:wgp>
                  </a:graphicData>
                </a:graphic>
              </wp:anchor>
            </w:drawing>
          </mc:Choice>
          <mc:Fallback>
            <w:pict>
              <v:group w14:anchorId="5649FC4B" id="Group 19" o:spid="_x0000_s1026" alt="Decorative backgrounds group1" style="position:absolute;margin-left:276pt;margin-top:0;width:515.9pt;height:612pt;z-index:-251620354;mso-position-horizontal-relative:page;mso-position-vertical-relative:page" coordsize="65514,77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">
                <o:lock v:ext="edit" aspectratio="t"/>
                <v:shape id="Freeform 9" o:spid="_x0000_s1027" style="position:absolute;top:33107;width:65514;height:4454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51488,566995;3037925,0;0,457426;0,4454003;6551488,4454003;6551488,566995;6551488,566995" o:connectangles="0,0,0,0,0,0,0"/>
                </v:shape>
                <v:shape id="Freeform 12" o:spid="_x0000_s1028" style="position:absolute;width:30332;height:77737;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3271,3429759;0,3886853;0,7773705;3033271,7773705;3033271,3429759" o:connectangles="0,0,0,0,0,0,0" textboxrect="0,0,10000,10000"/>
                  <v:textbox>
                    <w:txbxContent>
                      <w:p w14:paraId="1EC9B2E5" w14:textId="77777777" w:rsidR="00133771" w:rsidRDefault="00133771" w:rsidP="00133771">
                        <w:pPr>
                          <w:jc w:val="center"/>
                        </w:pPr>
                      </w:p>
                    </w:txbxContent>
                  </v:textbox>
                </v:shape>
                <w10:wrap anchorx="page" anchory="page"/>
              </v:group>
            </w:pict>
          </mc:Fallback>
        </mc:AlternateContent>
      </w:r>
      <w:r w:rsidR="009A2866">
        <w:rPr>
          <w:rFonts w:ascii="Arial" w:hAnsi="Arial"/>
          <w:noProof/>
          <w:sz w:val="20"/>
        </w:rPr>
        <mc:AlternateContent>
          <mc:Choice Requires="wpg">
            <w:drawing>
              <wp:anchor distT="0" distB="0" distL="114300" distR="114300" simplePos="0" relativeHeight="251697151" behindDoc="1" locked="1" layoutInCell="1" allowOverlap="1" wp14:anchorId="762A71FF" wp14:editId="2A49A0D3">
                <wp:simplePos x="0" y="0"/>
                <wp:positionH relativeFrom="page">
                  <wp:posOffset>0</wp:posOffset>
                </wp:positionH>
                <wp:positionV relativeFrom="page">
                  <wp:posOffset>0</wp:posOffset>
                </wp:positionV>
                <wp:extent cx="3513600" cy="4381200"/>
                <wp:effectExtent l="0" t="0" r="0" b="635"/>
                <wp:wrapNone/>
                <wp:docPr id="14" name="Group 14" descr="Decorative backgrounds group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13600" cy="4381200"/>
                          <a:chOff x="0" y="0"/>
                          <a:chExt cx="3514520" cy="4380415"/>
                        </a:xfrm>
                      </wpg:grpSpPr>
                      <wps:wsp>
                        <wps:cNvPr id="7" name="Freeform 11"/>
                        <wps:cNvSpPr>
                          <a:spLocks/>
                        </wps:cNvSpPr>
                        <wps:spPr bwMode="auto">
                          <a:xfrm>
                            <a:off x="0" y="0"/>
                            <a:ext cx="3514179" cy="4380415"/>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Freeform 12"/>
                        <wps:cNvSpPr>
                          <a:spLocks/>
                        </wps:cNvSpPr>
                        <wps:spPr bwMode="auto">
                          <a:xfrm>
                            <a:off x="0" y="0"/>
                            <a:ext cx="3514520" cy="426611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4230B1" id="Group 14" o:spid="_x0000_s1026" alt="Decorative backgrounds group2" style="position:absolute;margin-left:0;margin-top:0;width:276.65pt;height:345pt;z-index:-251619329;mso-position-horizontal-relative:page;mso-position-vertical-relative:page;mso-width-relative:margin;mso-height-relative:margin" coordsize="35145,4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">
                <o:lock v:ext="edit" aspectratio="t"/>
                <v:shape id="Freeform 11" o:spid="_x0000_s1027" style="position:absolute;width:35141;height:43804;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4179,0;0,0;0,4380415;3514179,3886364;3514179,0" o:connectangles="0,0,0,0,0"/>
                </v:shape>
                <v:shape id="Freeform 12" o:spid="_x0000_s1028" style="position:absolute;width:35145;height:42661;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4520,0;0,0;0,4266110;3514520,3772059;3514520,0" o:connectangles="0,0,0,0,0"/>
                </v:shape>
                <w10:wrap anchorx="page" anchory="page"/>
                <w10:anchorlock/>
              </v:group>
            </w:pict>
          </mc:Fallback>
        </mc:AlternateContent>
      </w:r>
      <w:r w:rsidR="00226F44">
        <w:rPr>
          <w:rFonts w:ascii="Arial" w:hAnsi="Arial"/>
          <w:noProof/>
          <w:sz w:val="20"/>
        </w:rPr>
        <mc:AlternateContent>
          <mc:Choice Requires="wps">
            <w:drawing>
              <wp:anchor distT="0" distB="0" distL="114300" distR="114300" simplePos="0" relativeHeight="251693053" behindDoc="1" locked="0" layoutInCell="1" allowOverlap="1" wp14:anchorId="2DE44C7C" wp14:editId="332B1FA0">
                <wp:simplePos x="0" y="0"/>
                <wp:positionH relativeFrom="page">
                  <wp:posOffset>6538871</wp:posOffset>
                </wp:positionH>
                <wp:positionV relativeFrom="page">
                  <wp:posOffset>0</wp:posOffset>
                </wp:positionV>
                <wp:extent cx="4727329" cy="3978000"/>
                <wp:effectExtent l="0" t="0" r="0" b="3810"/>
                <wp:wrapNone/>
                <wp:docPr id="15" name="Rectangle 15" descr="Building/hou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27329" cy="3978000"/>
                        </a:xfrm>
                        <a:prstGeom prst="rect">
                          <a:avLst/>
                        </a:prstGeom>
                        <a:blipFill dpi="0" rotWithShape="1">
                          <a:blip r:embed="rId11" cstate="print">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3AB43" id="Rectangle 15" o:spid="_x0000_s1026" alt="Building/house" style="position:absolute;margin-left:514.85pt;margin-top:0;width:372.25pt;height:313.25pt;z-index:-25162342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" stroked="f" strokeweight="1pt">
                <v:fill r:id="rId12" o:title="house" recolor="t" rotate="t" type="frame"/>
                <o:lock v:ext="edit" aspectratio="t"/>
                <w10:wrap anchorx="page" anchory="page"/>
              </v:rect>
            </w:pict>
          </mc:Fallback>
        </mc:AlternateContent>
      </w:r>
    </w:p>
    <w:tbl>
      <w:tblPr>
        <w:tblW w:w="0" w:type="auto"/>
        <w:tblInd w:w="-450" w:type="dxa"/>
        <w:tblLayout w:type="fixed"/>
        <w:tblCellMar>
          <w:left w:w="115" w:type="dxa"/>
          <w:right w:w="115" w:type="dxa"/>
        </w:tblCellMar>
        <w:tblLook w:val="01E0" w:firstRow="1" w:lastRow="1" w:firstColumn="1" w:lastColumn="1" w:noHBand="0" w:noVBand="0"/>
      </w:tblPr>
      <w:tblGrid>
        <w:gridCol w:w="5247"/>
        <w:gridCol w:w="333"/>
        <w:gridCol w:w="360"/>
        <w:gridCol w:w="4230"/>
        <w:gridCol w:w="540"/>
        <w:gridCol w:w="4610"/>
      </w:tblGrid>
      <w:tr w:rsidR="00133771" w14:paraId="0AF311E8" w14:textId="77777777" w:rsidTr="0063282B">
        <w:trPr>
          <w:trHeight w:val="5370"/>
        </w:trPr>
        <w:tc>
          <w:tcPr>
            <w:tcW w:w="5247" w:type="dxa"/>
          </w:tcPr>
          <w:p w14:paraId="6E3D4F4E" w14:textId="68877CE5" w:rsidR="00133771" w:rsidRDefault="00133771" w:rsidP="003573C3">
            <w:pPr>
              <w:spacing w:before="120"/>
              <w:jc w:val="center"/>
            </w:pPr>
            <w:r>
              <w:rPr>
                <w:noProof/>
                <w:lang w:bidi="ar-SA"/>
              </w:rPr>
              <mc:AlternateContent>
                <mc:Choice Requires="wps">
                  <w:drawing>
                    <wp:inline distT="0" distB="0" distL="0" distR="0" wp14:anchorId="7350F2B7" wp14:editId="5405EC26">
                      <wp:extent cx="848995" cy="153670"/>
                      <wp:effectExtent l="19050" t="19050" r="46355" b="36830"/>
                      <wp:docPr id="1" name="Freeform 22" descr="Decorative accent l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395419EF" id="Freeform 22" o:spid="_x0000_s1026" alt="Decorative accent light" style="visibility:visible;mso-wrap-style:square;mso-left-percent:-10001;mso-top-percent:-10001;mso-position-horizontal:absolute;mso-position-horizontal-relative:char;mso-position-vertical:absolute;mso-position-vertical-relative:line;mso-left-percent:-10001;mso-top-percent:-10001;v-text-anchor:top" points="0,12.05pt,33.25pt,0,66.8pt,12.05pt" coordsize="13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" filled="f" strokecolor="white" strokeweight="5pt">
                      <v:stroke endcap="round"/>
                      <v:path arrowok="t" o:connecttype="custom" o:connectlocs="0,184785;422275,31750;848360,184785" o:connectangles="0,0,0"/>
                      <w10:anchorlock/>
                    </v:polyline>
                  </w:pict>
                </mc:Fallback>
              </mc:AlternateContent>
            </w:r>
          </w:p>
          <w:sdt>
            <w:sdtPr>
              <w:id w:val="1986890481"/>
              <w:placeholder>
                <w:docPart w:val="34FCCD19EA8B400DBCA7F57FA1523D57"/>
              </w:placeholder>
              <w:temporary/>
              <w:showingPlcHdr/>
              <w15:appearance w15:val="hidden"/>
            </w:sdtPr>
            <w:sdtEndPr/>
            <w:sdtContent>
              <w:p w14:paraId="41185AD9" w14:textId="77777777" w:rsidR="00133771" w:rsidRPr="000C4E0D" w:rsidRDefault="00133771" w:rsidP="002A5004">
                <w:pPr>
                  <w:pStyle w:val="Quote"/>
                  <w:ind w:left="330" w:firstLine="0"/>
                </w:pPr>
                <w:r w:rsidRPr="000C4E0D">
                  <w:t>“Add a quote here to highlight your business, provide feedback from happy customers, or share your company’s motto, tagline, or mission.”</w:t>
                </w:r>
              </w:p>
            </w:sdtContent>
          </w:sdt>
        </w:tc>
        <w:tc>
          <w:tcPr>
            <w:tcW w:w="693" w:type="dxa"/>
            <w:gridSpan w:val="2"/>
          </w:tcPr>
          <w:p w14:paraId="5E6205E1" w14:textId="77777777" w:rsidR="00133771" w:rsidRDefault="00133771" w:rsidP="003573C3">
            <w:pPr>
              <w:rPr>
                <w:rFonts w:ascii="Times New Roman"/>
                <w:sz w:val="24"/>
              </w:rPr>
            </w:pPr>
          </w:p>
        </w:tc>
        <w:tc>
          <w:tcPr>
            <w:tcW w:w="4230" w:type="dxa"/>
          </w:tcPr>
          <w:p w14:paraId="71887AC7" w14:textId="77777777" w:rsidR="00133771" w:rsidRDefault="00133771" w:rsidP="003573C3">
            <w:pPr>
              <w:spacing w:before="120"/>
            </w:pPr>
            <w:r w:rsidRPr="00ED77E6">
              <w:rPr>
                <w:noProof/>
                <w:lang w:bidi="ar-SA"/>
              </w:rPr>
              <mc:AlternateContent>
                <mc:Choice Requires="wps">
                  <w:drawing>
                    <wp:inline distT="0" distB="0" distL="0" distR="0" wp14:anchorId="51AC450D" wp14:editId="02414CE5">
                      <wp:extent cx="848995" cy="153670"/>
                      <wp:effectExtent l="19050" t="19050" r="46355" b="36830"/>
                      <wp:docPr id="2" name="Freeform 13" descr="Decorative accent d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56E1A275" id="Freeform 13" o:spid="_x0000_s1026" alt="Decorative accent dark" style="visibility:visible;mso-wrap-style:square;mso-left-percent:-10001;mso-top-percent:-10001;mso-position-horizontal:absolute;mso-position-horizontal-relative:char;mso-position-vertical:absolute;mso-position-vertical-relative:line;mso-left-percent:-10001;mso-top-percent:-10001;v-text-anchor:top" points="0,12.05pt,33.25pt,0,66.8pt,12.05pt" coordsize="13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" filled="f" strokecolor="#0e3a53 [3215]" strokeweight="5pt">
                      <v:stroke endcap="round"/>
                      <v:path arrowok="t" o:connecttype="custom" o:connectlocs="0,669290;422275,516255;848360,669290" o:connectangles="0,0,0"/>
                      <w10:anchorlock/>
                    </v:polyline>
                  </w:pict>
                </mc:Fallback>
              </mc:AlternateContent>
            </w:r>
          </w:p>
          <w:sdt>
            <w:sdtPr>
              <w:id w:val="221260816"/>
              <w:placeholder>
                <w:docPart w:val="EEFD311DDFAF413F89CAB4F3F47890C6"/>
              </w:placeholder>
              <w:temporary/>
              <w:showingPlcHdr/>
              <w15:appearance w15:val="hidden"/>
            </w:sdtPr>
            <w:sdtEndPr/>
            <w:sdtContent>
              <w:p w14:paraId="1BDB0FAB" w14:textId="77777777" w:rsidR="00133771" w:rsidRPr="00AE0B8D" w:rsidRDefault="00133771" w:rsidP="00AE0B8D">
                <w:pPr>
                  <w:pStyle w:val="Heading1"/>
                </w:pPr>
                <w:r w:rsidRPr="00AE0B8D">
                  <w:t>Headline 1</w:t>
                </w:r>
              </w:p>
            </w:sdtContent>
          </w:sdt>
          <w:sdt>
            <w:sdtPr>
              <w:id w:val="-1289808755"/>
              <w:placeholder>
                <w:docPart w:val="EB9E382D724447B4986CA320090A90D5"/>
              </w:placeholder>
              <w:temporary/>
              <w:showingPlcHdr/>
              <w15:appearance w15:val="hidden"/>
            </w:sdtPr>
            <w:sdtEndPr/>
            <w:sdtContent>
              <w:p w14:paraId="3DF4D1D6" w14:textId="77777777" w:rsidR="00133771" w:rsidRPr="000C4E0D" w:rsidRDefault="00133771" w:rsidP="003573C3">
                <w:r w:rsidRPr="000C4E0D">
                  <w:t>At any time, you can easily change the text of any section in this document by simply clicking and typing.</w:t>
                </w:r>
                <w:r>
                  <w:t xml:space="preserve"> </w:t>
                </w:r>
                <w:r w:rsidRPr="000C4E0D">
                  <w:t xml:space="preserve"> The template is prepared so that formatting stays in tact with the new information you include.</w:t>
                </w:r>
              </w:p>
              <w:p w14:paraId="7422D9DA" w14:textId="77777777" w:rsidR="00133771" w:rsidRDefault="00133771" w:rsidP="003573C3">
                <w:r w:rsidRPr="000C4E0D">
                  <w:t xml:space="preserve">To update formatting, from the Home tab, you can use the Quick Styles gallery for the built in styles. </w:t>
                </w:r>
                <w:r>
                  <w:t xml:space="preserve"> </w:t>
                </w:r>
                <w:r w:rsidRPr="000C4E0D">
                  <w:t>You can also format text directly by using the other controls on the Home tab.</w:t>
                </w:r>
              </w:p>
            </w:sdtContent>
          </w:sdt>
        </w:tc>
        <w:tc>
          <w:tcPr>
            <w:tcW w:w="540" w:type="dxa"/>
          </w:tcPr>
          <w:p w14:paraId="780C7B99" w14:textId="77777777" w:rsidR="00133771" w:rsidRDefault="00133771" w:rsidP="003573C3">
            <w:pPr>
              <w:rPr>
                <w:rFonts w:ascii="Times New Roman"/>
                <w:sz w:val="24"/>
              </w:rPr>
            </w:pPr>
          </w:p>
        </w:tc>
        <w:tc>
          <w:tcPr>
            <w:tcW w:w="4610" w:type="dxa"/>
          </w:tcPr>
          <w:p w14:paraId="11EEA315" w14:textId="77777777" w:rsidR="00133771" w:rsidRDefault="00133771" w:rsidP="003573C3">
            <w:pPr>
              <w:rPr>
                <w:rFonts w:ascii="Times New Roman"/>
                <w:sz w:val="24"/>
              </w:rPr>
            </w:pPr>
          </w:p>
        </w:tc>
      </w:tr>
      <w:tr w:rsidR="0063282B" w14:paraId="2AB36D49" w14:textId="77777777" w:rsidTr="0063282B">
        <w:trPr>
          <w:trHeight w:val="2268"/>
        </w:trPr>
        <w:tc>
          <w:tcPr>
            <w:tcW w:w="5580" w:type="dxa"/>
            <w:gridSpan w:val="2"/>
            <w:vMerge w:val="restart"/>
          </w:tcPr>
          <w:p w14:paraId="468595E2" w14:textId="77777777" w:rsidR="00682D12" w:rsidRDefault="00682D12" w:rsidP="0063282B">
            <w:pPr>
              <w:spacing w:after="0"/>
              <w:rPr>
                <w:rFonts w:ascii="Times New Roman"/>
                <w:sz w:val="24"/>
              </w:rPr>
            </w:pPr>
          </w:p>
          <w:p w14:paraId="719E0F92" w14:textId="40B3A31E" w:rsidR="0063282B" w:rsidRDefault="0063282B" w:rsidP="0063282B">
            <w:pPr>
              <w:spacing w:after="0"/>
              <w:rPr>
                <w:rFonts w:ascii="Times New Roman"/>
                <w:sz w:val="24"/>
              </w:rPr>
            </w:pPr>
            <w:r>
              <w:rPr>
                <w:noProof/>
              </w:rPr>
              <mc:AlternateContent>
                <mc:Choice Requires="wps">
                  <w:drawing>
                    <wp:anchor distT="0" distB="0" distL="114300" distR="114300" simplePos="0" relativeHeight="251692028" behindDoc="1" locked="1" layoutInCell="1" allowOverlap="1" wp14:anchorId="74B64EED" wp14:editId="03AF177D">
                      <wp:simplePos x="0" y="0"/>
                      <wp:positionH relativeFrom="page">
                        <wp:posOffset>-203200</wp:posOffset>
                      </wp:positionH>
                      <wp:positionV relativeFrom="page">
                        <wp:posOffset>201295</wp:posOffset>
                      </wp:positionV>
                      <wp:extent cx="3848100" cy="4013200"/>
                      <wp:effectExtent l="0" t="0" r="0" b="6350"/>
                      <wp:wrapNone/>
                      <wp:docPr id="26" name="Rectangle 26" descr="Building area. Constru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48100" cy="4013200"/>
                              </a:xfrm>
                              <a:prstGeom prst="rect">
                                <a:avLst/>
                              </a:prstGeom>
                              <a:blipFill dpi="0" rotWithShape="1">
                                <a:blip r:embed="rId13" cstate="print">
                                  <a:extLst>
                                    <a:ext uri="{28A0092B-C50C-407E-A947-70E740481C1C}">
                                      <a14:useLocalDpi xmlns:a14="http://schemas.microsoft.com/office/drawing/2010/main" val="0"/>
                                    </a:ext>
                                  </a:extLst>
                                </a:blip>
                                <a:srcRect/>
                                <a:stretch>
                                  <a:fillRect l="-38400" t="2" r="-12254" b="-25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1304D3" id="Rectangle 26" o:spid="_x0000_s1026" alt="Building area. Construction." style="position:absolute;margin-left:-16pt;margin-top:15.85pt;width:303pt;height:316pt;z-index:-2516244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" stroked="f" strokeweight="1pt">
                      <v:fill r:id="rId14" o:title="Building area. Construction" recolor="t" rotate="t" type="frame"/>
                      <o:lock v:ext="edit" aspectratio="t"/>
                      <w10:wrap anchorx="page" anchory="page"/>
                      <w10:anchorlock/>
                    </v:rect>
                  </w:pict>
                </mc:Fallback>
              </mc:AlternateContent>
            </w:r>
          </w:p>
        </w:tc>
        <w:tc>
          <w:tcPr>
            <w:tcW w:w="4590" w:type="dxa"/>
            <w:gridSpan w:val="2"/>
            <w:vMerge w:val="restart"/>
            <w:vAlign w:val="center"/>
          </w:tcPr>
          <w:p w14:paraId="31271B79" w14:textId="77777777" w:rsidR="003D0D94" w:rsidRDefault="003D0D94" w:rsidP="003D0D94">
            <w:pPr>
              <w:pStyle w:val="ContactInfo"/>
              <w:spacing w:after="0"/>
              <w:ind w:left="60" w:right="60"/>
            </w:pPr>
          </w:p>
          <w:sdt>
            <w:sdtPr>
              <w:id w:val="1554112343"/>
              <w:placeholder>
                <w:docPart w:val="B5675BAD290148C69842CEDD271D0342"/>
              </w:placeholder>
              <w:temporary/>
              <w:showingPlcHdr/>
              <w15:appearance w15:val="hidden"/>
            </w:sdtPr>
            <w:sdtEndPr/>
            <w:sdtContent>
              <w:p w14:paraId="4AEA28FE" w14:textId="4689D7C3" w:rsidR="0063282B" w:rsidRDefault="0063282B" w:rsidP="003D0D94">
                <w:pPr>
                  <w:pStyle w:val="ContactInfo"/>
                  <w:ind w:left="60" w:right="60"/>
                </w:pPr>
                <w:r w:rsidRPr="003D5AE1">
                  <w:rPr>
                    <w:rStyle w:val="PlaceholderText"/>
                    <w:color w:val="auto"/>
                  </w:rPr>
                  <w:t>Company Address</w:t>
                </w:r>
              </w:p>
            </w:sdtContent>
          </w:sdt>
          <w:p w14:paraId="1433829A" w14:textId="77777777" w:rsidR="0063282B" w:rsidRPr="003D5AE1" w:rsidRDefault="0063282B" w:rsidP="003D0D94">
            <w:pPr>
              <w:pStyle w:val="ContactInfo"/>
              <w:ind w:left="60" w:right="60"/>
            </w:pPr>
            <w:r w:rsidRPr="003D5AE1">
              <w:t>—</w:t>
            </w:r>
          </w:p>
          <w:sdt>
            <w:sdtPr>
              <w:id w:val="-1357653739"/>
              <w:placeholder>
                <w:docPart w:val="2320EC74F2FF45269542FB4D41BB36FA"/>
              </w:placeholder>
              <w:temporary/>
              <w:showingPlcHdr/>
              <w15:appearance w15:val="hidden"/>
            </w:sdtPr>
            <w:sdtEndPr/>
            <w:sdtContent>
              <w:p w14:paraId="1725F7C2" w14:textId="77777777" w:rsidR="0063282B" w:rsidRDefault="0063282B" w:rsidP="003D0D94">
                <w:pPr>
                  <w:pStyle w:val="ContactInfo"/>
                  <w:ind w:left="60" w:right="60"/>
                </w:pPr>
                <w:r w:rsidRPr="003D5AE1">
                  <w:rPr>
                    <w:rStyle w:val="PlaceholderText"/>
                    <w:color w:val="auto"/>
                  </w:rPr>
                  <w:t>Company Phone Number</w:t>
                </w:r>
              </w:p>
            </w:sdtContent>
          </w:sdt>
          <w:p w14:paraId="269E8E97" w14:textId="77777777" w:rsidR="0063282B" w:rsidRPr="003D5AE1" w:rsidRDefault="0063282B" w:rsidP="003D0D94">
            <w:pPr>
              <w:pStyle w:val="ContactInfo"/>
              <w:ind w:left="60" w:right="60"/>
            </w:pPr>
            <w:r w:rsidRPr="003D5AE1">
              <w:t>—</w:t>
            </w:r>
          </w:p>
          <w:sdt>
            <w:sdtPr>
              <w:id w:val="-362668805"/>
              <w:placeholder>
                <w:docPart w:val="BE87BEB1C2E64C1BAF30FDECBC20198D"/>
              </w:placeholder>
              <w:temporary/>
              <w:showingPlcHdr/>
              <w15:appearance w15:val="hidden"/>
            </w:sdtPr>
            <w:sdtEndPr/>
            <w:sdtContent>
              <w:p w14:paraId="2BD10AC7" w14:textId="77777777" w:rsidR="0063282B" w:rsidRDefault="0063282B" w:rsidP="003D0D94">
                <w:pPr>
                  <w:pStyle w:val="ContactInfo"/>
                  <w:ind w:left="60" w:right="60"/>
                </w:pPr>
                <w:r w:rsidRPr="003D5AE1">
                  <w:t>Company Email</w:t>
                </w:r>
              </w:p>
            </w:sdtContent>
          </w:sdt>
          <w:p w14:paraId="0D97388E" w14:textId="77777777" w:rsidR="0063282B" w:rsidRPr="003D5AE1" w:rsidRDefault="0063282B" w:rsidP="003D0D94">
            <w:pPr>
              <w:pStyle w:val="ContactInfo"/>
              <w:ind w:left="60" w:right="60"/>
            </w:pPr>
            <w:r w:rsidRPr="003D5AE1">
              <w:t>—</w:t>
            </w:r>
          </w:p>
          <w:sdt>
            <w:sdtPr>
              <w:id w:val="-23787550"/>
              <w:placeholder>
                <w:docPart w:val="217836A3C9F54242AAB72E9BFD96C098"/>
              </w:placeholder>
              <w:temporary/>
              <w:showingPlcHdr/>
              <w15:appearance w15:val="hidden"/>
            </w:sdtPr>
            <w:sdtEndPr/>
            <w:sdtContent>
              <w:p w14:paraId="7D616544" w14:textId="77777777" w:rsidR="0063282B" w:rsidRDefault="0063282B" w:rsidP="003D0D94">
                <w:pPr>
                  <w:pStyle w:val="ContactInfo"/>
                  <w:ind w:left="60" w:right="60"/>
                </w:pPr>
                <w:r w:rsidRPr="003D5AE1">
                  <w:t>Company Website</w:t>
                </w:r>
              </w:p>
            </w:sdtContent>
          </w:sdt>
        </w:tc>
        <w:tc>
          <w:tcPr>
            <w:tcW w:w="540" w:type="dxa"/>
            <w:vMerge w:val="restart"/>
          </w:tcPr>
          <w:p w14:paraId="1C76DF10" w14:textId="77777777" w:rsidR="0063282B" w:rsidRDefault="0063282B" w:rsidP="003573C3">
            <w:pPr>
              <w:rPr>
                <w:rFonts w:ascii="Times New Roman"/>
                <w:sz w:val="24"/>
              </w:rPr>
            </w:pPr>
          </w:p>
        </w:tc>
        <w:tc>
          <w:tcPr>
            <w:tcW w:w="4610" w:type="dxa"/>
            <w:tcBorders>
              <w:bottom w:val="single" w:sz="18" w:space="0" w:color="C6C2B9"/>
            </w:tcBorders>
          </w:tcPr>
          <w:p w14:paraId="175817F2" w14:textId="77777777" w:rsidR="0063282B" w:rsidRDefault="0063282B" w:rsidP="003573C3">
            <w:pPr>
              <w:pStyle w:val="Title"/>
            </w:pPr>
            <w:r>
              <w:rPr>
                <w:noProof/>
                <w:lang w:bidi="ar-SA"/>
              </w:rPr>
              <mc:AlternateContent>
                <mc:Choice Requires="wps">
                  <w:drawing>
                    <wp:inline distT="0" distB="0" distL="0" distR="0" wp14:anchorId="6C79496C" wp14:editId="1E2F8D90">
                      <wp:extent cx="1381760" cy="215900"/>
                      <wp:effectExtent l="38100" t="38100" r="46990" b="31750"/>
                      <wp:docPr id="3" name="Freeform 13" descr="Decorative accent l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55B24D49" id="Freeform 13" o:spid="_x0000_s1026" alt="Decorative accent light" style="visibility:visible;mso-wrap-style:square;mso-left-percent:-10001;mso-top-percent:-10001;mso-position-horizontal:absolute;mso-position-horizontal-relative:char;mso-position-vertical:absolute;mso-position-vertical-relative:line;mso-left-percent:-10001;mso-top-percent:-10001;v-text-anchor:top" points="0,17pt,54.3pt,0,108.75pt,17pt" coordsize="217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" filled="f" strokecolor="white" strokeweight="6pt">
                      <v:stroke endcap="round"/>
                      <v:path arrowok="t" o:connecttype="custom" o:connectlocs="0,4059555;689610,3843655;1381125,4059555" o:connectangles="0,0,0"/>
                      <w10:anchorlock/>
                    </v:polyline>
                  </w:pict>
                </mc:Fallback>
              </mc:AlternateContent>
            </w:r>
          </w:p>
          <w:sdt>
            <w:sdtPr>
              <w:id w:val="1164041901"/>
              <w:placeholder>
                <w:docPart w:val="D6C15B13D92C460EA3BB3FFA247E6C98"/>
              </w:placeholder>
              <w:temporary/>
              <w:showingPlcHdr/>
              <w15:appearance w15:val="hidden"/>
            </w:sdtPr>
            <w:sdtEndPr/>
            <w:sdtContent>
              <w:p w14:paraId="299B5C0F" w14:textId="77777777" w:rsidR="0063282B" w:rsidRPr="003D5AE1" w:rsidRDefault="0063282B" w:rsidP="003573C3">
                <w:pPr>
                  <w:pStyle w:val="Title"/>
                  <w:rPr>
                    <w:rStyle w:val="PlaceholderText"/>
                    <w:color w:val="FFFFFF"/>
                  </w:rPr>
                </w:pPr>
                <w:r w:rsidRPr="003D5AE1">
                  <w:rPr>
                    <w:rStyle w:val="PlaceholderText"/>
                    <w:color w:val="FFFFFF"/>
                  </w:rPr>
                  <w:t>Brochure</w:t>
                </w:r>
              </w:p>
              <w:p w14:paraId="48276751" w14:textId="77777777" w:rsidR="0063282B" w:rsidRPr="008B5840" w:rsidRDefault="0063282B" w:rsidP="003573C3">
                <w:pPr>
                  <w:pStyle w:val="Title"/>
                </w:pPr>
                <w:r>
                  <w:t>Title</w:t>
                </w:r>
              </w:p>
            </w:sdtContent>
          </w:sdt>
        </w:tc>
      </w:tr>
      <w:tr w:rsidR="0063282B" w14:paraId="2DD1C150" w14:textId="77777777" w:rsidTr="0063282B">
        <w:trPr>
          <w:trHeight w:val="685"/>
        </w:trPr>
        <w:tc>
          <w:tcPr>
            <w:tcW w:w="5580" w:type="dxa"/>
            <w:gridSpan w:val="2"/>
            <w:vMerge/>
            <w:tcBorders>
              <w:top w:val="single" w:sz="4" w:space="0" w:color="auto"/>
            </w:tcBorders>
          </w:tcPr>
          <w:p w14:paraId="7D885126" w14:textId="77777777" w:rsidR="0063282B" w:rsidRDefault="0063282B" w:rsidP="003573C3">
            <w:pPr>
              <w:rPr>
                <w:rFonts w:ascii="Times New Roman"/>
                <w:sz w:val="24"/>
              </w:rPr>
            </w:pPr>
          </w:p>
        </w:tc>
        <w:tc>
          <w:tcPr>
            <w:tcW w:w="4590" w:type="dxa"/>
            <w:gridSpan w:val="2"/>
            <w:vMerge/>
          </w:tcPr>
          <w:p w14:paraId="52286283" w14:textId="77777777" w:rsidR="0063282B" w:rsidRDefault="0063282B" w:rsidP="003573C3">
            <w:pPr>
              <w:pStyle w:val="ContactInfo"/>
            </w:pPr>
          </w:p>
        </w:tc>
        <w:tc>
          <w:tcPr>
            <w:tcW w:w="540" w:type="dxa"/>
            <w:vMerge/>
          </w:tcPr>
          <w:p w14:paraId="725827EF" w14:textId="77777777" w:rsidR="0063282B" w:rsidRDefault="0063282B" w:rsidP="003573C3">
            <w:pPr>
              <w:rPr>
                <w:rFonts w:ascii="Times New Roman"/>
                <w:sz w:val="24"/>
              </w:rPr>
            </w:pPr>
          </w:p>
        </w:tc>
        <w:tc>
          <w:tcPr>
            <w:tcW w:w="4610" w:type="dxa"/>
            <w:tcBorders>
              <w:top w:val="single" w:sz="18" w:space="0" w:color="C6C2B9"/>
            </w:tcBorders>
            <w:vAlign w:val="center"/>
          </w:tcPr>
          <w:sdt>
            <w:sdtPr>
              <w:id w:val="2135753838"/>
              <w:placeholder>
                <w:docPart w:val="48C83053D79C46B7BFF715C6D1430178"/>
              </w:placeholder>
              <w:temporary/>
              <w:showingPlcHdr/>
              <w15:appearance w15:val="hidden"/>
            </w:sdtPr>
            <w:sdtEndPr/>
            <w:sdtContent>
              <w:p w14:paraId="3B00EEB1" w14:textId="77777777" w:rsidR="0063282B" w:rsidRPr="008B5840" w:rsidRDefault="0063282B" w:rsidP="003573C3">
                <w:pPr>
                  <w:pStyle w:val="Subtitle"/>
                  <w:rPr>
                    <w:color w:val="0E3A53" w:themeColor="text2"/>
                    <w:sz w:val="22"/>
                  </w:rPr>
                </w:pPr>
                <w:r w:rsidRPr="000C4E0D">
                  <w:t>Brochure Subtitle</w:t>
                </w:r>
              </w:p>
            </w:sdtContent>
          </w:sdt>
        </w:tc>
      </w:tr>
      <w:tr w:rsidR="0063282B" w14:paraId="48065AC1" w14:textId="77777777" w:rsidTr="0063282B">
        <w:trPr>
          <w:trHeight w:val="1068"/>
        </w:trPr>
        <w:tc>
          <w:tcPr>
            <w:tcW w:w="5580" w:type="dxa"/>
            <w:gridSpan w:val="2"/>
            <w:vMerge/>
            <w:tcBorders>
              <w:top w:val="single" w:sz="4" w:space="0" w:color="auto"/>
            </w:tcBorders>
          </w:tcPr>
          <w:p w14:paraId="414A0B01" w14:textId="77777777" w:rsidR="0063282B" w:rsidRDefault="0063282B" w:rsidP="003573C3">
            <w:pPr>
              <w:rPr>
                <w:rFonts w:ascii="Times New Roman"/>
                <w:sz w:val="24"/>
              </w:rPr>
            </w:pPr>
          </w:p>
        </w:tc>
        <w:tc>
          <w:tcPr>
            <w:tcW w:w="4590" w:type="dxa"/>
            <w:gridSpan w:val="2"/>
            <w:vMerge/>
          </w:tcPr>
          <w:p w14:paraId="455F71EF" w14:textId="77777777" w:rsidR="0063282B" w:rsidRDefault="0063282B" w:rsidP="003573C3">
            <w:pPr>
              <w:pStyle w:val="ContactInfo"/>
            </w:pPr>
          </w:p>
        </w:tc>
        <w:tc>
          <w:tcPr>
            <w:tcW w:w="540" w:type="dxa"/>
            <w:vMerge/>
          </w:tcPr>
          <w:p w14:paraId="79A2BDA8" w14:textId="77777777" w:rsidR="0063282B" w:rsidRDefault="0063282B" w:rsidP="003573C3">
            <w:pPr>
              <w:rPr>
                <w:rFonts w:ascii="Times New Roman"/>
                <w:sz w:val="24"/>
              </w:rPr>
            </w:pPr>
          </w:p>
        </w:tc>
        <w:tc>
          <w:tcPr>
            <w:tcW w:w="4610" w:type="dxa"/>
            <w:vAlign w:val="center"/>
          </w:tcPr>
          <w:p w14:paraId="7352BC15" w14:textId="77777777" w:rsidR="0063282B" w:rsidRDefault="0063282B" w:rsidP="003573C3">
            <w:pPr>
              <w:pStyle w:val="Subtitle"/>
            </w:pPr>
          </w:p>
        </w:tc>
      </w:tr>
      <w:tr w:rsidR="00133771" w14:paraId="04094962" w14:textId="77777777" w:rsidTr="000A622E">
        <w:trPr>
          <w:trHeight w:val="794"/>
        </w:trPr>
        <w:tc>
          <w:tcPr>
            <w:tcW w:w="5247" w:type="dxa"/>
          </w:tcPr>
          <w:p w14:paraId="36D471F5" w14:textId="42B18482" w:rsidR="00133771" w:rsidRDefault="00133771" w:rsidP="003573C3">
            <w:pPr>
              <w:rPr>
                <w:rFonts w:ascii="Times New Roman"/>
                <w:sz w:val="24"/>
              </w:rPr>
            </w:pPr>
          </w:p>
        </w:tc>
        <w:tc>
          <w:tcPr>
            <w:tcW w:w="693" w:type="dxa"/>
            <w:gridSpan w:val="2"/>
          </w:tcPr>
          <w:p w14:paraId="0F24A7A9" w14:textId="77777777" w:rsidR="00133771" w:rsidRDefault="00133771" w:rsidP="003573C3">
            <w:pPr>
              <w:rPr>
                <w:rFonts w:ascii="Times New Roman"/>
                <w:sz w:val="24"/>
              </w:rPr>
            </w:pPr>
          </w:p>
        </w:tc>
        <w:tc>
          <w:tcPr>
            <w:tcW w:w="4230" w:type="dxa"/>
            <w:vAlign w:val="center"/>
          </w:tcPr>
          <w:p w14:paraId="0C40C834" w14:textId="77777777" w:rsidR="00133771" w:rsidRDefault="00133771" w:rsidP="003573C3">
            <w:pPr>
              <w:pStyle w:val="BodyText"/>
              <w:jc w:val="center"/>
              <w:rPr>
                <w:b/>
              </w:rPr>
            </w:pPr>
            <w:r>
              <w:rPr>
                <w:noProof/>
                <w:sz w:val="12"/>
                <w:lang w:bidi="ar-SA"/>
              </w:rPr>
              <w:drawing>
                <wp:inline distT="0" distB="0" distL="0" distR="0" wp14:anchorId="73308821" wp14:editId="215692C7">
                  <wp:extent cx="1221755" cy="399922"/>
                  <wp:effectExtent l="0" t="0" r="0" b="635"/>
                  <wp:docPr id="23" name="Picture 23" descr="../../../../../../Dropbox/Microsoft%20Office%20Template%20Project/__Template_Images/Aleksey%20Belyalov/Logo%20Placeholder%20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Microsoft%20Office%20Template%20Project/__Template_Images/Aleksey%20Belyalov/Logo%20Placeholder%20Wh"/>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1221755" cy="399922"/>
                          </a:xfrm>
                          <a:prstGeom prst="rect">
                            <a:avLst/>
                          </a:prstGeom>
                          <a:noFill/>
                          <a:ln>
                            <a:noFill/>
                          </a:ln>
                        </pic:spPr>
                      </pic:pic>
                    </a:graphicData>
                  </a:graphic>
                </wp:inline>
              </w:drawing>
            </w:r>
          </w:p>
        </w:tc>
        <w:tc>
          <w:tcPr>
            <w:tcW w:w="540" w:type="dxa"/>
          </w:tcPr>
          <w:p w14:paraId="2C4D2325" w14:textId="77777777" w:rsidR="00133771" w:rsidRDefault="00133771" w:rsidP="003573C3">
            <w:pPr>
              <w:pStyle w:val="BodyText"/>
              <w:rPr>
                <w:sz w:val="24"/>
              </w:rPr>
            </w:pPr>
          </w:p>
        </w:tc>
        <w:tc>
          <w:tcPr>
            <w:tcW w:w="4610" w:type="dxa"/>
            <w:vAlign w:val="center"/>
          </w:tcPr>
          <w:p w14:paraId="264A1B62" w14:textId="77777777" w:rsidR="00133771" w:rsidRDefault="00133771" w:rsidP="003573C3">
            <w:pPr>
              <w:pStyle w:val="BodyText"/>
            </w:pPr>
            <w:r>
              <w:rPr>
                <w:noProof/>
                <w:sz w:val="12"/>
                <w:lang w:bidi="ar-SA"/>
              </w:rPr>
              <w:drawing>
                <wp:inline distT="0" distB="0" distL="0" distR="0" wp14:anchorId="56391071" wp14:editId="11498F06">
                  <wp:extent cx="2081528" cy="681355"/>
                  <wp:effectExtent l="0" t="0" r="0" b="4445"/>
                  <wp:docPr id="28" name="Picture 28" descr="../../../../../../Dropbox/Microsoft%20Office%20Template%20Project/__Template_Images/Aleksey%20Belyalov/Logo%20Placeholder%20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Microsoft%20Office%20Template%20Project/__Template_Images/Aleksey%20Belyalov/Logo%20Placeholder%20Wh"/>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094579" cy="685627"/>
                          </a:xfrm>
                          <a:prstGeom prst="rect">
                            <a:avLst/>
                          </a:prstGeom>
                          <a:noFill/>
                          <a:ln>
                            <a:noFill/>
                          </a:ln>
                        </pic:spPr>
                      </pic:pic>
                    </a:graphicData>
                  </a:graphic>
                </wp:inline>
              </w:drawing>
            </w:r>
          </w:p>
        </w:tc>
      </w:tr>
      <w:tr w:rsidR="00133771" w14:paraId="32AC299E" w14:textId="77777777" w:rsidTr="000A622E">
        <w:trPr>
          <w:trHeight w:val="1152"/>
        </w:trPr>
        <w:tc>
          <w:tcPr>
            <w:tcW w:w="5247" w:type="dxa"/>
          </w:tcPr>
          <w:p w14:paraId="7A080910" w14:textId="4F1D55D2" w:rsidR="00133771" w:rsidRDefault="00133771" w:rsidP="003573C3">
            <w:pPr>
              <w:rPr>
                <w:rFonts w:ascii="Times New Roman"/>
                <w:sz w:val="24"/>
              </w:rPr>
            </w:pPr>
          </w:p>
        </w:tc>
        <w:tc>
          <w:tcPr>
            <w:tcW w:w="693" w:type="dxa"/>
            <w:gridSpan w:val="2"/>
          </w:tcPr>
          <w:p w14:paraId="2150AFBD" w14:textId="77777777" w:rsidR="00133771" w:rsidRDefault="00133771" w:rsidP="003573C3">
            <w:pPr>
              <w:rPr>
                <w:rFonts w:ascii="Times New Roman"/>
                <w:sz w:val="24"/>
              </w:rPr>
            </w:pPr>
          </w:p>
        </w:tc>
        <w:tc>
          <w:tcPr>
            <w:tcW w:w="4230" w:type="dxa"/>
            <w:vAlign w:val="center"/>
          </w:tcPr>
          <w:p w14:paraId="2F72A221" w14:textId="77777777" w:rsidR="00133771" w:rsidRDefault="00133771" w:rsidP="003573C3">
            <w:pPr>
              <w:pStyle w:val="BodyText"/>
              <w:jc w:val="center"/>
              <w:rPr>
                <w:noProof/>
                <w:sz w:val="12"/>
                <w:lang w:bidi="ar-SA"/>
              </w:rPr>
            </w:pPr>
          </w:p>
        </w:tc>
        <w:tc>
          <w:tcPr>
            <w:tcW w:w="540" w:type="dxa"/>
          </w:tcPr>
          <w:p w14:paraId="5BC295DE" w14:textId="77777777" w:rsidR="00133771" w:rsidRDefault="00133771" w:rsidP="003573C3">
            <w:pPr>
              <w:pStyle w:val="BodyText"/>
              <w:rPr>
                <w:sz w:val="24"/>
              </w:rPr>
            </w:pPr>
          </w:p>
        </w:tc>
        <w:tc>
          <w:tcPr>
            <w:tcW w:w="4610" w:type="dxa"/>
            <w:vAlign w:val="center"/>
          </w:tcPr>
          <w:p w14:paraId="52FC433C" w14:textId="77777777" w:rsidR="00133771" w:rsidRDefault="00133771" w:rsidP="003573C3">
            <w:pPr>
              <w:pStyle w:val="BodyText"/>
              <w:rPr>
                <w:noProof/>
                <w:sz w:val="12"/>
                <w:lang w:bidi="ar-SA"/>
              </w:rPr>
            </w:pPr>
          </w:p>
        </w:tc>
      </w:tr>
    </w:tbl>
    <w:p w14:paraId="370FB0CC" w14:textId="1BEB0388" w:rsidR="00133771" w:rsidRDefault="00133771">
      <w:pPr>
        <w:spacing w:after="0"/>
        <w:rPr>
          <w:rFonts w:ascii="Arial" w:hAnsi="Arial"/>
          <w:sz w:val="20"/>
        </w:rPr>
      </w:pPr>
    </w:p>
    <w:p w14:paraId="4087C932" w14:textId="4C7A7CD8" w:rsidR="00133771" w:rsidRDefault="00133771" w:rsidP="00133771">
      <w:pPr>
        <w:pStyle w:val="BodyText"/>
      </w:pPr>
    </w:p>
    <w:tbl>
      <w:tblPr>
        <w:tblW w:w="0" w:type="auto"/>
        <w:tblInd w:w="110" w:type="dxa"/>
        <w:tblLayout w:type="fixed"/>
        <w:tblCellMar>
          <w:left w:w="115" w:type="dxa"/>
          <w:right w:w="115" w:type="dxa"/>
        </w:tblCellMar>
        <w:tblLook w:val="01E0" w:firstRow="1" w:lastRow="1" w:firstColumn="1" w:lastColumn="1" w:noHBand="0" w:noVBand="0"/>
      </w:tblPr>
      <w:tblGrid>
        <w:gridCol w:w="4687"/>
        <w:gridCol w:w="683"/>
        <w:gridCol w:w="4320"/>
        <w:gridCol w:w="368"/>
        <w:gridCol w:w="4702"/>
      </w:tblGrid>
      <w:tr w:rsidR="00F433C6" w:rsidRPr="00FE73E7" w14:paraId="1CCF28ED" w14:textId="77777777" w:rsidTr="00F433C6">
        <w:trPr>
          <w:trHeight w:val="432"/>
        </w:trPr>
        <w:tc>
          <w:tcPr>
            <w:tcW w:w="4687" w:type="dxa"/>
            <w:vAlign w:val="center"/>
          </w:tcPr>
          <w:p w14:paraId="7B77E815" w14:textId="5261BE39" w:rsidR="00F433C6" w:rsidRPr="00F433C6" w:rsidRDefault="00F433C6" w:rsidP="0078635D">
            <w:pPr>
              <w:spacing w:before="40" w:after="40"/>
            </w:pPr>
            <w:r w:rsidRPr="00F433C6">
              <w:rPr>
                <w:noProof/>
              </w:rPr>
              <mc:AlternateContent>
                <mc:Choice Requires="wps">
                  <w:drawing>
                    <wp:inline distT="0" distB="0" distL="0" distR="0" wp14:anchorId="0ACB7E68" wp14:editId="023F2506">
                      <wp:extent cx="848995" cy="153670"/>
                      <wp:effectExtent l="19050" t="19050" r="46355" b="36830"/>
                      <wp:docPr id="11" name="Freeform 13" descr="Decorative accent d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77E92C4B" id="Freeform 13" o:spid="_x0000_s1026" alt="Decorative accent dark" style="visibility:visible;mso-wrap-style:square;mso-left-percent:-10001;mso-top-percent:-10001;mso-position-horizontal:absolute;mso-position-horizontal-relative:char;mso-position-vertical:absolute;mso-position-vertical-relative:line;mso-left-percent:-10001;mso-top-percent:-10001;v-text-anchor:top" points="0,12.05pt,33.25pt,0,66.8pt,12.05pt" coordsize="13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" filled="f" strokecolor="#0e3a53 [3215]" strokeweight="5pt">
                      <v:stroke endcap="round"/>
                      <v:path arrowok="t" o:connecttype="custom" o:connectlocs="0,669290;422275,516255;848360,669290" o:connectangles="0,0,0"/>
                      <w10:anchorlock/>
                    </v:polyline>
                  </w:pict>
                </mc:Fallback>
              </mc:AlternateContent>
            </w:r>
          </w:p>
        </w:tc>
        <w:tc>
          <w:tcPr>
            <w:tcW w:w="683" w:type="dxa"/>
            <w:vAlign w:val="center"/>
          </w:tcPr>
          <w:p w14:paraId="420F62E4" w14:textId="77777777" w:rsidR="00F433C6" w:rsidRPr="00F433C6" w:rsidRDefault="00F433C6" w:rsidP="0078635D">
            <w:pPr>
              <w:spacing w:before="40" w:after="40"/>
            </w:pPr>
          </w:p>
        </w:tc>
        <w:tc>
          <w:tcPr>
            <w:tcW w:w="4320" w:type="dxa"/>
            <w:vAlign w:val="center"/>
          </w:tcPr>
          <w:p w14:paraId="6351A901" w14:textId="2220E5AA" w:rsidR="00F433C6" w:rsidRPr="00F433C6" w:rsidRDefault="00F433C6" w:rsidP="0078635D">
            <w:pPr>
              <w:spacing w:before="40" w:after="40"/>
            </w:pPr>
            <w:r w:rsidRPr="00F433C6">
              <w:rPr>
                <w:noProof/>
              </w:rPr>
              <mc:AlternateContent>
                <mc:Choice Requires="wps">
                  <w:drawing>
                    <wp:inline distT="0" distB="0" distL="0" distR="0" wp14:anchorId="6317820C" wp14:editId="7A7C82F5">
                      <wp:extent cx="848995" cy="153670"/>
                      <wp:effectExtent l="19050" t="19050" r="46355" b="36830"/>
                      <wp:docPr id="12" name="Freeform 13" descr="Decorative accent d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655817AE" id="Freeform 13" o:spid="_x0000_s1026" alt="Decorative accent dark" style="visibility:visible;mso-wrap-style:square;mso-left-percent:-10001;mso-top-percent:-10001;mso-position-horizontal:absolute;mso-position-horizontal-relative:char;mso-position-vertical:absolute;mso-position-vertical-relative:line;mso-left-percent:-10001;mso-top-percent:-10001;v-text-anchor:top" points="0,12.05pt,33.25pt,0,66.8pt,12.05pt" coordsize="13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" filled="f" strokecolor="#0e3a53 [3215]" strokeweight="5pt">
                      <v:stroke endcap="round"/>
                      <v:path arrowok="t" o:connecttype="custom" o:connectlocs="0,669290;422275,516255;848360,669290" o:connectangles="0,0,0"/>
                      <w10:anchorlock/>
                    </v:polyline>
                  </w:pict>
                </mc:Fallback>
              </mc:AlternateContent>
            </w:r>
          </w:p>
        </w:tc>
        <w:tc>
          <w:tcPr>
            <w:tcW w:w="368" w:type="dxa"/>
            <w:vAlign w:val="center"/>
          </w:tcPr>
          <w:p w14:paraId="4ECD85F2" w14:textId="77777777" w:rsidR="00F433C6" w:rsidRPr="00F433C6" w:rsidRDefault="00F433C6" w:rsidP="0078635D">
            <w:pPr>
              <w:spacing w:before="40" w:after="40"/>
            </w:pPr>
          </w:p>
        </w:tc>
        <w:tc>
          <w:tcPr>
            <w:tcW w:w="4702" w:type="dxa"/>
            <w:vAlign w:val="center"/>
          </w:tcPr>
          <w:p w14:paraId="3D98750C" w14:textId="77777777" w:rsidR="00F433C6" w:rsidRPr="00F433C6" w:rsidRDefault="00F433C6" w:rsidP="0078635D">
            <w:pPr>
              <w:spacing w:before="40" w:after="40"/>
            </w:pPr>
          </w:p>
        </w:tc>
      </w:tr>
      <w:tr w:rsidR="00133771" w:rsidRPr="00FE73E7" w14:paraId="7DB5F456" w14:textId="77777777" w:rsidTr="00F433C6">
        <w:trPr>
          <w:trHeight w:val="5370"/>
        </w:trPr>
        <w:tc>
          <w:tcPr>
            <w:tcW w:w="4687" w:type="dxa"/>
            <w:vMerge w:val="restart"/>
          </w:tcPr>
          <w:p w14:paraId="343E5A28" w14:textId="51A480A1" w:rsidR="00133771" w:rsidRPr="00101EF4" w:rsidRDefault="0083410F" w:rsidP="0034255B">
            <w:pPr>
              <w:pStyle w:val="Heading1"/>
            </w:pPr>
            <w:sdt>
              <w:sdtPr>
                <w:id w:val="-78675103"/>
                <w:placeholder>
                  <w:docPart w:val="00F1849821D644D6BFB53C0046636AD5"/>
                </w:placeholder>
                <w:temporary/>
                <w:showingPlcHdr/>
                <w15:appearance w15:val="hidden"/>
              </w:sdtPr>
              <w:sdtEndPr/>
              <w:sdtContent>
                <w:r w:rsidR="0034255B" w:rsidRPr="007134C1">
                  <w:t xml:space="preserve">Headline </w:t>
                </w:r>
                <w:r w:rsidR="0034255B">
                  <w:t>1</w:t>
                </w:r>
              </w:sdtContent>
            </w:sdt>
          </w:p>
          <w:sdt>
            <w:sdtPr>
              <w:id w:val="-783572035"/>
              <w:placeholder>
                <w:docPart w:val="B418EC6162844DE397784CA016296B9E"/>
              </w:placeholder>
              <w:temporary/>
              <w:showingPlcHdr/>
              <w15:appearance w15:val="hidden"/>
            </w:sdtPr>
            <w:sdtEndPr/>
            <w:sdtContent>
              <w:p w14:paraId="571585F3" w14:textId="77777777" w:rsidR="00133771" w:rsidRPr="00C94D47" w:rsidRDefault="00133771" w:rsidP="003573C3">
                <w:r w:rsidRPr="00C94D47">
                  <w:t>At any time, you can easily change the text of any section in this document by simply clicking and typing. The template is prepared so that formatting stays in tact with the new information you include.</w:t>
                </w:r>
              </w:p>
              <w:p w14:paraId="6FC097D0" w14:textId="77777777" w:rsidR="00133771" w:rsidRDefault="00133771" w:rsidP="003573C3">
                <w:r w:rsidRPr="00C94D47">
                  <w:t>To update formatting, from the Home tab, you can use the Quick Styles gallery for the built in styles. You can also format text directly by using the other controls on the Home tab</w:t>
                </w:r>
                <w:r>
                  <w:t>.</w:t>
                </w:r>
              </w:p>
              <w:p w14:paraId="4A8CECEA" w14:textId="7775DDD8" w:rsidR="00133771" w:rsidRDefault="00133771" w:rsidP="003573C3">
                <w:r>
                  <w:t>Add some bullets to your text too!</w:t>
                </w:r>
              </w:p>
            </w:sdtContent>
          </w:sdt>
          <w:sdt>
            <w:sdtPr>
              <w:id w:val="1242069774"/>
              <w:placeholder>
                <w:docPart w:val="C84944595B964183858CECBB0C94A100"/>
              </w:placeholder>
              <w:temporary/>
              <w:showingPlcHdr/>
              <w15:appearance w15:val="hidden"/>
            </w:sdtPr>
            <w:sdtEndPr/>
            <w:sdtContent>
              <w:p w14:paraId="1B69ABA5" w14:textId="77777777" w:rsidR="00133771" w:rsidRPr="005B74B8" w:rsidRDefault="00133771" w:rsidP="003573C3">
                <w:pPr>
                  <w:pStyle w:val="ListBullet"/>
                </w:pPr>
                <w:r w:rsidRPr="005B74B8">
                  <w:t>Bullet Point Line N1</w:t>
                </w:r>
              </w:p>
              <w:p w14:paraId="3FEA9C3A" w14:textId="77777777" w:rsidR="00133771" w:rsidRPr="005B74B8" w:rsidRDefault="00133771" w:rsidP="003573C3">
                <w:pPr>
                  <w:pStyle w:val="ListBullet"/>
                </w:pPr>
                <w:r w:rsidRPr="005B74B8">
                  <w:t>Bullet Point Line N2</w:t>
                </w:r>
              </w:p>
              <w:p w14:paraId="26783B42" w14:textId="77777777" w:rsidR="00133771" w:rsidRPr="005B74B8" w:rsidRDefault="00133771" w:rsidP="003573C3">
                <w:pPr>
                  <w:pStyle w:val="ListBullet"/>
                </w:pPr>
                <w:r w:rsidRPr="005B74B8">
                  <w:t>Bullet Point Line N3</w:t>
                </w:r>
              </w:p>
              <w:p w14:paraId="6D8612D0" w14:textId="77777777" w:rsidR="00133771" w:rsidRPr="005B74B8" w:rsidRDefault="00133771" w:rsidP="003573C3">
                <w:pPr>
                  <w:pStyle w:val="ListBullet"/>
                </w:pPr>
                <w:r w:rsidRPr="005B74B8">
                  <w:t>Bullet Point Line N4</w:t>
                </w:r>
              </w:p>
              <w:p w14:paraId="4B8CAC79" w14:textId="2AEE879E" w:rsidR="00133771" w:rsidRDefault="00133771" w:rsidP="003573C3">
                <w:pPr>
                  <w:pStyle w:val="ListBullet"/>
                </w:pPr>
                <w:r w:rsidRPr="005B74B8">
                  <w:t>Bullet Point Line N5</w:t>
                </w:r>
              </w:p>
            </w:sdtContent>
          </w:sdt>
        </w:tc>
        <w:tc>
          <w:tcPr>
            <w:tcW w:w="683" w:type="dxa"/>
          </w:tcPr>
          <w:p w14:paraId="6EC181FC" w14:textId="77777777" w:rsidR="00133771" w:rsidRDefault="00133771" w:rsidP="003573C3">
            <w:pPr>
              <w:rPr>
                <w:rFonts w:ascii="Times New Roman"/>
                <w:sz w:val="20"/>
              </w:rPr>
            </w:pPr>
          </w:p>
        </w:tc>
        <w:tc>
          <w:tcPr>
            <w:tcW w:w="4320" w:type="dxa"/>
            <w:tcBorders>
              <w:bottom w:val="single" w:sz="18" w:space="0" w:color="C6C2B9"/>
            </w:tcBorders>
          </w:tcPr>
          <w:p w14:paraId="10A48D32" w14:textId="2F210DF3" w:rsidR="00133771" w:rsidRPr="00101EF4" w:rsidRDefault="0083410F" w:rsidP="0034255B">
            <w:pPr>
              <w:pStyle w:val="Heading1"/>
            </w:pPr>
            <w:sdt>
              <w:sdtPr>
                <w:id w:val="82732318"/>
                <w:placeholder>
                  <w:docPart w:val="E3547E675A3A4425AA8933D9874763F5"/>
                </w:placeholder>
                <w:temporary/>
                <w:showingPlcHdr/>
                <w15:appearance w15:val="hidden"/>
              </w:sdtPr>
              <w:sdtEndPr/>
              <w:sdtContent>
                <w:r w:rsidR="0034255B" w:rsidRPr="007134C1">
                  <w:t xml:space="preserve">Headline </w:t>
                </w:r>
                <w:r w:rsidR="0034255B">
                  <w:t>1</w:t>
                </w:r>
              </w:sdtContent>
            </w:sdt>
          </w:p>
          <w:sdt>
            <w:sdtPr>
              <w:id w:val="-2143331443"/>
              <w:placeholder>
                <w:docPart w:val="BE5C78A48B5C4C48A2DA688B59685542"/>
              </w:placeholder>
              <w:temporary/>
              <w:showingPlcHdr/>
              <w15:appearance w15:val="hidden"/>
            </w:sdtPr>
            <w:sdtEndPr/>
            <w:sdtContent>
              <w:p w14:paraId="13C97954" w14:textId="77777777" w:rsidR="00133771" w:rsidRPr="00C94D47" w:rsidRDefault="00133771" w:rsidP="003573C3">
                <w:r w:rsidRPr="00C94D47">
                  <w:t>Have other images you wish to use?  It is simple to replace any of the pictures in this pamphlet.  Simply double click in the Header of any page.  Click on the image you wish to change.  Images in the background might need an extra click as they are part of the background’s grouped images.  Keep clicking until your selection handles are around the one image you wish to replace.</w:t>
                </w:r>
              </w:p>
              <w:p w14:paraId="33404DE7" w14:textId="786A58D0" w:rsidR="00133771" w:rsidRPr="00D04887" w:rsidRDefault="00133771" w:rsidP="003573C3">
                <w:r w:rsidRPr="00C94D47">
                  <w:t>Once the image you wish to replace is selected, you can either select “Change Picture” from the short cut menu, or click on “Fill” and choose the option for “Picture.”</w:t>
                </w:r>
              </w:p>
            </w:sdtContent>
          </w:sdt>
        </w:tc>
        <w:tc>
          <w:tcPr>
            <w:tcW w:w="368" w:type="dxa"/>
          </w:tcPr>
          <w:p w14:paraId="44F96E36" w14:textId="77777777" w:rsidR="00133771" w:rsidRDefault="00133771" w:rsidP="003573C3">
            <w:pPr>
              <w:rPr>
                <w:rFonts w:ascii="Times New Roman"/>
                <w:sz w:val="20"/>
              </w:rPr>
            </w:pPr>
          </w:p>
        </w:tc>
        <w:tc>
          <w:tcPr>
            <w:tcW w:w="4702" w:type="dxa"/>
            <w:vMerge w:val="restart"/>
          </w:tcPr>
          <w:sdt>
            <w:sdtPr>
              <w:id w:val="204139103"/>
              <w:placeholder>
                <w:docPart w:val="EDD42AEC3537486FB3B3D8D47B6871B9"/>
              </w:placeholder>
              <w:temporary/>
              <w:showingPlcHdr/>
              <w15:appearance w15:val="hidden"/>
            </w:sdtPr>
            <w:sdtEndPr/>
            <w:sdtContent>
              <w:p w14:paraId="3005D88C" w14:textId="77777777" w:rsidR="00133771" w:rsidRDefault="00133771" w:rsidP="003573C3">
                <w:pPr>
                  <w:pStyle w:val="Heading2"/>
                </w:pPr>
                <w:r w:rsidRPr="007134C1">
                  <w:t>Headline 2</w:t>
                </w:r>
              </w:p>
            </w:sdtContent>
          </w:sdt>
          <w:sdt>
            <w:sdtPr>
              <w:id w:val="-1293586183"/>
              <w:placeholder>
                <w:docPart w:val="1D5D151E39F34D8794463A5746CA5C97"/>
              </w:placeholder>
              <w:temporary/>
              <w:showingPlcHdr/>
              <w15:appearance w15:val="hidden"/>
            </w:sdtPr>
            <w:sdtEndPr/>
            <w:sdtContent>
              <w:p w14:paraId="6B513EE9" w14:textId="77777777" w:rsidR="00133771" w:rsidRPr="00C94D47" w:rsidRDefault="00133771" w:rsidP="003573C3">
                <w:r w:rsidRPr="00C94D47">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sdtContent>
          </w:sdt>
          <w:sdt>
            <w:sdtPr>
              <w:id w:val="-1057852132"/>
              <w:placeholder>
                <w:docPart w:val="FAC71F378EFC4B6D8616669117AF87D3"/>
              </w:placeholder>
              <w:temporary/>
              <w:showingPlcHdr/>
              <w15:appearance w15:val="hidden"/>
            </w:sdtPr>
            <w:sdtEndPr/>
            <w:sdtContent>
              <w:p w14:paraId="26E7587F" w14:textId="77777777" w:rsidR="00133771" w:rsidRDefault="00133771" w:rsidP="003573C3">
                <w:pPr>
                  <w:pStyle w:val="Heading2"/>
                </w:pPr>
                <w:r w:rsidRPr="000C4E0D">
                  <w:t>Headline 2</w:t>
                </w:r>
              </w:p>
            </w:sdtContent>
          </w:sdt>
          <w:sdt>
            <w:sdtPr>
              <w:id w:val="-1463570555"/>
              <w:placeholder>
                <w:docPart w:val="F57D1255FB0244258524DE5DC00D4E10"/>
              </w:placeholder>
              <w:temporary/>
              <w:showingPlcHdr/>
              <w15:appearance w15:val="hidden"/>
            </w:sdtPr>
            <w:sdtEndPr/>
            <w:sdtContent>
              <w:p w14:paraId="143AD0B0" w14:textId="77777777" w:rsidR="00133771" w:rsidRPr="00C94D47" w:rsidRDefault="00133771" w:rsidP="003573C3">
                <w:r w:rsidRPr="00C94D47">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sdt>
            <w:sdtPr>
              <w:id w:val="-959721484"/>
              <w:placeholder>
                <w:docPart w:val="088648EA1B984AB6A5B941536D6564CD"/>
              </w:placeholder>
              <w:temporary/>
              <w:showingPlcHdr/>
              <w15:appearance w15:val="hidden"/>
            </w:sdtPr>
            <w:sdtEndPr/>
            <w:sdtContent>
              <w:p w14:paraId="2F64AD88" w14:textId="77777777" w:rsidR="00133771" w:rsidRPr="00B32DA6" w:rsidRDefault="00133771" w:rsidP="003573C3">
                <w:pPr>
                  <w:pStyle w:val="Heading2"/>
                </w:pPr>
                <w:r w:rsidRPr="000C4E0D">
                  <w:t>Headline 2</w:t>
                </w:r>
              </w:p>
            </w:sdtContent>
          </w:sdt>
          <w:sdt>
            <w:sdtPr>
              <w:id w:val="-1448154438"/>
              <w:placeholder>
                <w:docPart w:val="947EA8F679124F7DA0A3F0EC96B5F04D"/>
              </w:placeholder>
              <w:temporary/>
              <w:showingPlcHdr/>
              <w15:appearance w15:val="hidden"/>
            </w:sdtPr>
            <w:sdtEndPr/>
            <w:sdtContent>
              <w:p w14:paraId="4461F9B9" w14:textId="77777777" w:rsidR="00133771" w:rsidRPr="00C94D47" w:rsidRDefault="00133771" w:rsidP="003573C3">
                <w:r w:rsidRPr="00C94D47">
                  <w:t>Plenty of text will fit in any of these panels.  Simply click on the placeholders and add your own text.</w:t>
                </w:r>
              </w:p>
            </w:sdtContent>
          </w:sdt>
        </w:tc>
      </w:tr>
      <w:tr w:rsidR="00133771" w:rsidRPr="00FE73E7" w14:paraId="2BAF002A" w14:textId="77777777" w:rsidTr="003573C3">
        <w:trPr>
          <w:trHeight w:val="1587"/>
        </w:trPr>
        <w:tc>
          <w:tcPr>
            <w:tcW w:w="4687" w:type="dxa"/>
            <w:vMerge/>
          </w:tcPr>
          <w:p w14:paraId="486B880B" w14:textId="77777777" w:rsidR="00133771" w:rsidRPr="000C4E0D" w:rsidRDefault="00133771" w:rsidP="003573C3">
            <w:pPr>
              <w:pStyle w:val="Heading1"/>
              <w:rPr>
                <w:noProof/>
              </w:rPr>
            </w:pPr>
          </w:p>
        </w:tc>
        <w:tc>
          <w:tcPr>
            <w:tcW w:w="683" w:type="dxa"/>
          </w:tcPr>
          <w:p w14:paraId="604EF120" w14:textId="77777777" w:rsidR="00133771" w:rsidRDefault="00133771" w:rsidP="003573C3">
            <w:pPr>
              <w:rPr>
                <w:rFonts w:ascii="Times New Roman"/>
                <w:sz w:val="20"/>
              </w:rPr>
            </w:pPr>
          </w:p>
        </w:tc>
        <w:tc>
          <w:tcPr>
            <w:tcW w:w="4320" w:type="dxa"/>
            <w:tcBorders>
              <w:top w:val="single" w:sz="18" w:space="0" w:color="C6C2B9"/>
              <w:bottom w:val="single" w:sz="18" w:space="0" w:color="C6C2B9"/>
            </w:tcBorders>
            <w:vAlign w:val="center"/>
          </w:tcPr>
          <w:bookmarkStart w:id="0" w:name="_GoBack" w:displacedByCustomXml="next"/>
          <w:sdt>
            <w:sdtPr>
              <w:id w:val="1459915631"/>
              <w:placeholder>
                <w:docPart w:val="0A45878A742B405FBDDA1C6F860A727B"/>
              </w:placeholder>
              <w:temporary/>
              <w:showingPlcHdr/>
              <w15:appearance w15:val="hidden"/>
            </w:sdtPr>
            <w:sdtEndPr/>
            <w:sdtContent>
              <w:p w14:paraId="4F853E61" w14:textId="77777777" w:rsidR="00133771" w:rsidRPr="00C92960" w:rsidRDefault="00133771" w:rsidP="003573C3">
                <w:pPr>
                  <w:pStyle w:val="QuoteAlt"/>
                  <w:spacing w:after="0"/>
                  <w:rPr>
                    <w:i w:val="0"/>
                    <w:color w:val="0E3A53" w:themeColor="text2"/>
                    <w:spacing w:val="0"/>
                    <w:sz w:val="22"/>
                  </w:rPr>
                </w:pPr>
                <w:r w:rsidRPr="00C92960">
                  <w:t>Add another quote here about your business, about your clients, or about specials that you wish to highlight for all to read quickly!</w:t>
                </w:r>
              </w:p>
            </w:sdtContent>
          </w:sdt>
          <w:bookmarkEnd w:id="0" w:displacedByCustomXml="prev"/>
        </w:tc>
        <w:tc>
          <w:tcPr>
            <w:tcW w:w="368" w:type="dxa"/>
          </w:tcPr>
          <w:p w14:paraId="45B6DC57" w14:textId="77777777" w:rsidR="00133771" w:rsidRDefault="00133771" w:rsidP="003573C3">
            <w:pPr>
              <w:rPr>
                <w:rFonts w:ascii="Times New Roman"/>
                <w:sz w:val="20"/>
              </w:rPr>
            </w:pPr>
          </w:p>
        </w:tc>
        <w:tc>
          <w:tcPr>
            <w:tcW w:w="4702" w:type="dxa"/>
            <w:vMerge/>
          </w:tcPr>
          <w:p w14:paraId="132FCBED" w14:textId="77777777" w:rsidR="00133771" w:rsidRDefault="00133771" w:rsidP="003573C3">
            <w:pPr>
              <w:pStyle w:val="Heading2"/>
            </w:pPr>
          </w:p>
        </w:tc>
      </w:tr>
    </w:tbl>
    <w:p w14:paraId="0226F7FE" w14:textId="12144E80" w:rsidR="007E2494" w:rsidRDefault="00DD3F78" w:rsidP="00133771">
      <w:pPr>
        <w:pStyle w:val="BodyText"/>
      </w:pPr>
      <w:r>
        <w:rPr>
          <w:noProof/>
        </w:rPr>
        <mc:AlternateContent>
          <mc:Choice Requires="wpg">
            <w:drawing>
              <wp:anchor distT="0" distB="0" distL="114300" distR="114300" simplePos="0" relativeHeight="251706368" behindDoc="1" locked="1" layoutInCell="1" allowOverlap="1" wp14:anchorId="30144AC9" wp14:editId="3CA58232">
                <wp:simplePos x="0" y="0"/>
                <wp:positionH relativeFrom="margin">
                  <wp:posOffset>-457200</wp:posOffset>
                </wp:positionH>
                <wp:positionV relativeFrom="page">
                  <wp:posOffset>4441190</wp:posOffset>
                </wp:positionV>
                <wp:extent cx="10763885" cy="3369310"/>
                <wp:effectExtent l="0" t="0" r="0" b="2540"/>
                <wp:wrapNone/>
                <wp:docPr id="30" name="Group 30" descr="Inside background accen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763885" cy="3369310"/>
                          <a:chOff x="0" y="66675"/>
                          <a:chExt cx="10734041" cy="3362325"/>
                        </a:xfrm>
                      </wpg:grpSpPr>
                      <wps:wsp>
                        <wps:cNvPr id="10" name="Freeform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Freeform 16" descr="Construction Texture. Bricks. Wall."/>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7"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Freeform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1641D" id="Group 30" o:spid="_x0000_s1026" alt="Inside background accent" style="position:absolute;margin-left:-36pt;margin-top:349.7pt;width:847.55pt;height:265.3pt;z-index:-251610112;mso-position-horizontal-relative:margin;mso-position-vertical-relative:page"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">
                <o:lock v:ext="edit" aspectratio="t"/>
                <v:shape id="Freeform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Freeform 16" o:spid="_x0000_s1028" alt="Construction Texture. Bricks. Wall."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18" o:title="Construction Texture. Bricks. Wall" recolor="t" rotate="t" type="tile"/>
                  <v:path arrowok="t" o:connecttype="custom" o:connectlocs="0,4413448;0,7660648;10058400,7660648;0,4413448" o:connectangles="0,0,0,0"/>
                </v:shape>
                <v:shape id="Freeform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margin" anchory="page"/>
                <w10:anchorlock/>
              </v:group>
            </w:pict>
          </mc:Fallback>
        </mc:AlternateContent>
      </w:r>
    </w:p>
    <w:sectPr w:rsidR="007E2494" w:rsidSect="0063282B">
      <w:pgSz w:w="15840" w:h="12240" w:orient="landscape"/>
      <w:pgMar w:top="0" w:right="400" w:bottom="0" w:left="440" w:header="45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84A71" w14:textId="77777777" w:rsidR="000C50C2" w:rsidRDefault="000C50C2" w:rsidP="00ED77E6">
      <w:r>
        <w:separator/>
      </w:r>
    </w:p>
  </w:endnote>
  <w:endnote w:type="continuationSeparator" w:id="0">
    <w:p w14:paraId="74AC0E55" w14:textId="77777777" w:rsidR="000C50C2" w:rsidRDefault="000C50C2" w:rsidP="00ED77E6">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14F86" w14:textId="77777777" w:rsidR="000C50C2" w:rsidRDefault="000C50C2" w:rsidP="00ED77E6">
      <w:r>
        <w:separator/>
      </w:r>
    </w:p>
  </w:footnote>
  <w:footnote w:type="continuationSeparator" w:id="0">
    <w:p w14:paraId="5642FEDB" w14:textId="77777777" w:rsidR="000C50C2" w:rsidRDefault="000C50C2" w:rsidP="00ED77E6">
      <w:r>
        <w:continuationSeparator/>
      </w:r>
    </w:p>
  </w:footnote>
</w:footnotes>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84CE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D7031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A3878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31A57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92A0C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9E8372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556CE2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3AC36C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58FF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2" w15:restartNumberingAfterBreak="0">
    <w:nsid w:val="66BC13EA"/>
    <w:multiLevelType w:val="hybridMultilevel"/>
    <w:tmpl w:val="6764BFAC"/>
    <w:lvl w:ilvl="0" w:tplc="15F2464C">
      <w:numFmt w:val="bullet"/>
      <w:pStyle w:val="ListParagraph"/>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F22"/>
    <w:rsid w:val="000007F8"/>
    <w:rsid w:val="00007F55"/>
    <w:rsid w:val="000740EE"/>
    <w:rsid w:val="000870E4"/>
    <w:rsid w:val="000946D1"/>
    <w:rsid w:val="000A622E"/>
    <w:rsid w:val="000C4E0D"/>
    <w:rsid w:val="000C50C2"/>
    <w:rsid w:val="000D28FD"/>
    <w:rsid w:val="000E1400"/>
    <w:rsid w:val="000E7D1E"/>
    <w:rsid w:val="000F1089"/>
    <w:rsid w:val="00101EF4"/>
    <w:rsid w:val="00133771"/>
    <w:rsid w:val="00140216"/>
    <w:rsid w:val="001B2A02"/>
    <w:rsid w:val="001C619B"/>
    <w:rsid w:val="001D297D"/>
    <w:rsid w:val="001D2CE6"/>
    <w:rsid w:val="001D4BC0"/>
    <w:rsid w:val="001D688F"/>
    <w:rsid w:val="001D6E26"/>
    <w:rsid w:val="001E361B"/>
    <w:rsid w:val="001F7B3E"/>
    <w:rsid w:val="00226F44"/>
    <w:rsid w:val="002418AE"/>
    <w:rsid w:val="002A5004"/>
    <w:rsid w:val="002B7E53"/>
    <w:rsid w:val="002C0322"/>
    <w:rsid w:val="002C03B1"/>
    <w:rsid w:val="002D464C"/>
    <w:rsid w:val="002E0D77"/>
    <w:rsid w:val="002E7CA4"/>
    <w:rsid w:val="002F14CA"/>
    <w:rsid w:val="002F3E79"/>
    <w:rsid w:val="002F57D0"/>
    <w:rsid w:val="002F6497"/>
    <w:rsid w:val="0030620F"/>
    <w:rsid w:val="0032186D"/>
    <w:rsid w:val="0034255B"/>
    <w:rsid w:val="003500B9"/>
    <w:rsid w:val="0035433C"/>
    <w:rsid w:val="00357071"/>
    <w:rsid w:val="00366C3C"/>
    <w:rsid w:val="003C0615"/>
    <w:rsid w:val="003C5031"/>
    <w:rsid w:val="003D0D94"/>
    <w:rsid w:val="003D467F"/>
    <w:rsid w:val="003D5AE1"/>
    <w:rsid w:val="003F2406"/>
    <w:rsid w:val="00401E84"/>
    <w:rsid w:val="00404FAA"/>
    <w:rsid w:val="0042651E"/>
    <w:rsid w:val="0043383C"/>
    <w:rsid w:val="00455990"/>
    <w:rsid w:val="00455A10"/>
    <w:rsid w:val="00457CEA"/>
    <w:rsid w:val="00461871"/>
    <w:rsid w:val="004662AE"/>
    <w:rsid w:val="00472B28"/>
    <w:rsid w:val="004907D1"/>
    <w:rsid w:val="004B2D71"/>
    <w:rsid w:val="004C6100"/>
    <w:rsid w:val="004E376C"/>
    <w:rsid w:val="004F3E8B"/>
    <w:rsid w:val="005210CF"/>
    <w:rsid w:val="005214CC"/>
    <w:rsid w:val="00545AE4"/>
    <w:rsid w:val="0057346F"/>
    <w:rsid w:val="0058242F"/>
    <w:rsid w:val="00587247"/>
    <w:rsid w:val="00587DE8"/>
    <w:rsid w:val="005B74B8"/>
    <w:rsid w:val="005C2956"/>
    <w:rsid w:val="005C6FB5"/>
    <w:rsid w:val="005F7BCA"/>
    <w:rsid w:val="006140AF"/>
    <w:rsid w:val="00622417"/>
    <w:rsid w:val="0062690F"/>
    <w:rsid w:val="0063282B"/>
    <w:rsid w:val="00635B90"/>
    <w:rsid w:val="00637250"/>
    <w:rsid w:val="00644D14"/>
    <w:rsid w:val="00653E8B"/>
    <w:rsid w:val="00682D12"/>
    <w:rsid w:val="006C1C6C"/>
    <w:rsid w:val="006E154D"/>
    <w:rsid w:val="006E537F"/>
    <w:rsid w:val="00706AB8"/>
    <w:rsid w:val="007134C1"/>
    <w:rsid w:val="00740AB8"/>
    <w:rsid w:val="00767557"/>
    <w:rsid w:val="00785A23"/>
    <w:rsid w:val="0078635D"/>
    <w:rsid w:val="007E2494"/>
    <w:rsid w:val="007E7243"/>
    <w:rsid w:val="00815450"/>
    <w:rsid w:val="008215B3"/>
    <w:rsid w:val="00833363"/>
    <w:rsid w:val="0083410F"/>
    <w:rsid w:val="008535F5"/>
    <w:rsid w:val="0085655B"/>
    <w:rsid w:val="008738FF"/>
    <w:rsid w:val="00881B38"/>
    <w:rsid w:val="0088709D"/>
    <w:rsid w:val="00887161"/>
    <w:rsid w:val="008901C5"/>
    <w:rsid w:val="00893BBE"/>
    <w:rsid w:val="008B5840"/>
    <w:rsid w:val="008C786D"/>
    <w:rsid w:val="0090335D"/>
    <w:rsid w:val="00922C9C"/>
    <w:rsid w:val="00944BBD"/>
    <w:rsid w:val="00982FDC"/>
    <w:rsid w:val="00990998"/>
    <w:rsid w:val="00993EAE"/>
    <w:rsid w:val="009A04D2"/>
    <w:rsid w:val="009A2866"/>
    <w:rsid w:val="009A64E7"/>
    <w:rsid w:val="009A76E7"/>
    <w:rsid w:val="009D1F22"/>
    <w:rsid w:val="009F3250"/>
    <w:rsid w:val="00A01A7F"/>
    <w:rsid w:val="00A2258B"/>
    <w:rsid w:val="00A24BE5"/>
    <w:rsid w:val="00A27945"/>
    <w:rsid w:val="00A37066"/>
    <w:rsid w:val="00A4702B"/>
    <w:rsid w:val="00A4792C"/>
    <w:rsid w:val="00A62C7C"/>
    <w:rsid w:val="00A92750"/>
    <w:rsid w:val="00A96C3B"/>
    <w:rsid w:val="00AE0B8D"/>
    <w:rsid w:val="00AE747E"/>
    <w:rsid w:val="00B32DA6"/>
    <w:rsid w:val="00B35D87"/>
    <w:rsid w:val="00B4471E"/>
    <w:rsid w:val="00B75289"/>
    <w:rsid w:val="00B9514B"/>
    <w:rsid w:val="00BA52FB"/>
    <w:rsid w:val="00BD6498"/>
    <w:rsid w:val="00BF5B1F"/>
    <w:rsid w:val="00C113A4"/>
    <w:rsid w:val="00C23CAD"/>
    <w:rsid w:val="00C2518E"/>
    <w:rsid w:val="00C4549B"/>
    <w:rsid w:val="00C5575B"/>
    <w:rsid w:val="00C92960"/>
    <w:rsid w:val="00C944CE"/>
    <w:rsid w:val="00C94D47"/>
    <w:rsid w:val="00CA602D"/>
    <w:rsid w:val="00CB34AF"/>
    <w:rsid w:val="00CD0BF1"/>
    <w:rsid w:val="00CE1700"/>
    <w:rsid w:val="00CE2E9F"/>
    <w:rsid w:val="00D04887"/>
    <w:rsid w:val="00D1110C"/>
    <w:rsid w:val="00D15741"/>
    <w:rsid w:val="00D54862"/>
    <w:rsid w:val="00D66745"/>
    <w:rsid w:val="00D73CB8"/>
    <w:rsid w:val="00D95C48"/>
    <w:rsid w:val="00DA2307"/>
    <w:rsid w:val="00DB7AB5"/>
    <w:rsid w:val="00DC4FA0"/>
    <w:rsid w:val="00DD3F78"/>
    <w:rsid w:val="00DF4DF4"/>
    <w:rsid w:val="00E211C8"/>
    <w:rsid w:val="00E26D54"/>
    <w:rsid w:val="00E5000E"/>
    <w:rsid w:val="00E63EE4"/>
    <w:rsid w:val="00E766D0"/>
    <w:rsid w:val="00E90D8D"/>
    <w:rsid w:val="00EB050A"/>
    <w:rsid w:val="00ED77E6"/>
    <w:rsid w:val="00F31204"/>
    <w:rsid w:val="00F433C6"/>
    <w:rsid w:val="00F4781D"/>
    <w:rsid w:val="00F72647"/>
    <w:rsid w:val="00FA5FA8"/>
    <w:rsid w:val="00FC0D74"/>
    <w:rsid w:val="00FC3EF0"/>
    <w:rsid w:val="00FE41B2"/>
    <w:rsid w:val="00FE73E7"/>
    <w:rsid w:val="00FF1C0E"/>
    <w:rsid w:val="00FF5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09585F"/>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sdException w:name="Smart Link Error" w:semiHidden="1" w:unhideWhenUsed="1"/>
  </w:latentStyles>
  <w:style w:type="paragraph" w:default="1" w:styleId="Normal">
    <w:name w:val="Normal"/>
    <w:uiPriority w:val="1"/>
    <w:rsid w:val="000C4E0D"/>
    <w:pPr>
      <w:spacing w:after="200"/>
    </w:pPr>
    <w:rPr>
      <w:rFonts w:eastAsia="Arial" w:cs="Arial"/>
      <w:color w:val="0E3A53" w:themeColor="text2"/>
      <w:lang w:bidi="en-US"/>
    </w:rPr>
  </w:style>
  <w:style w:type="paragraph" w:styleId="Heading1">
    <w:name w:val="heading 1"/>
    <w:basedOn w:val="Normal"/>
    <w:next w:val="Normal"/>
    <w:link w:val="Heading1Char"/>
    <w:uiPriority w:val="9"/>
    <w:qFormat/>
    <w:rsid w:val="000C4E0D"/>
    <w:pPr>
      <w:spacing w:after="240"/>
      <w:outlineLvl w:val="0"/>
    </w:pPr>
    <w:rPr>
      <w:rFonts w:asciiTheme="majorHAnsi" w:hAnsiTheme="majorHAnsi"/>
      <w:b/>
      <w:sz w:val="48"/>
    </w:rPr>
  </w:style>
  <w:style w:type="paragraph" w:styleId="Heading2">
    <w:name w:val="heading 2"/>
    <w:basedOn w:val="BodyText"/>
    <w:next w:val="Normal"/>
    <w:link w:val="Heading2Char"/>
    <w:uiPriority w:val="9"/>
    <w:qFormat/>
    <w:rsid w:val="0083410F"/>
    <w:pPr>
      <w:spacing w:before="120" w:after="200"/>
      <w:outlineLvl w:val="1"/>
    </w:pPr>
    <w:rPr>
      <w:rFonts w:asciiTheme="majorHAnsi" w:hAnsiTheme="majorHAnsi"/>
      <w:b/>
      <w:color w:val="528189" w:themeColor="background2"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next w:val="Normal"/>
    <w:uiPriority w:val="1"/>
    <w:semiHidden/>
    <w:qFormat/>
    <w:rsid w:val="002F6497"/>
    <w:pPr>
      <w:numPr>
        <w:numId w:val="1"/>
      </w:numPr>
      <w:tabs>
        <w:tab w:val="left" w:pos="316"/>
      </w:tabs>
      <w:spacing w:after="240"/>
    </w:pPr>
  </w:style>
  <w:style w:type="paragraph" w:styleId="Footer">
    <w:name w:val="footer"/>
    <w:basedOn w:val="Normal"/>
    <w:link w:val="FooterChar"/>
    <w:uiPriority w:val="99"/>
    <w:semiHidden/>
    <w:rsid w:val="005C2956"/>
    <w:pPr>
      <w:tabs>
        <w:tab w:val="center" w:pos="4680"/>
        <w:tab w:val="right" w:pos="9360"/>
      </w:tabs>
    </w:pPr>
  </w:style>
  <w:style w:type="paragraph" w:styleId="Header">
    <w:name w:val="header"/>
    <w:basedOn w:val="Normal"/>
    <w:link w:val="HeaderChar"/>
    <w:uiPriority w:val="99"/>
    <w:semiHidden/>
    <w:rsid w:val="00ED77E6"/>
    <w:pPr>
      <w:tabs>
        <w:tab w:val="center" w:pos="4680"/>
        <w:tab w:val="right" w:pos="9360"/>
      </w:tabs>
    </w:pPr>
  </w:style>
  <w:style w:type="character" w:customStyle="1" w:styleId="HeaderChar">
    <w:name w:val="Header Char"/>
    <w:basedOn w:val="DefaultParagraphFont"/>
    <w:link w:val="Header"/>
    <w:uiPriority w:val="99"/>
    <w:semiHidden/>
    <w:rsid w:val="003D5AE1"/>
    <w:rPr>
      <w:rFonts w:eastAsia="Arial" w:cs="Arial"/>
      <w:color w:val="0E3A53" w:themeColor="text2"/>
      <w:lang w:bidi="en-US"/>
    </w:rPr>
  </w:style>
  <w:style w:type="character" w:customStyle="1" w:styleId="FooterChar">
    <w:name w:val="Footer Char"/>
    <w:basedOn w:val="DefaultParagraphFont"/>
    <w:link w:val="Footer"/>
    <w:uiPriority w:val="99"/>
    <w:semiHidden/>
    <w:rsid w:val="003D5AE1"/>
    <w:rPr>
      <w:rFonts w:eastAsia="Arial" w:cs="Arial"/>
      <w:color w:val="0E3A53" w:themeColor="text2"/>
      <w:lang w:bidi="en-US"/>
    </w:rPr>
  </w:style>
  <w:style w:type="paragraph" w:styleId="Quote">
    <w:name w:val="Quote"/>
    <w:basedOn w:val="BodyText"/>
    <w:next w:val="Normal"/>
    <w:link w:val="QuoteChar"/>
    <w:uiPriority w:val="29"/>
    <w:qFormat/>
    <w:rsid w:val="000C4E0D"/>
    <w:pPr>
      <w:spacing w:line="223" w:lineRule="auto"/>
      <w:ind w:left="114" w:right="91" w:hanging="1"/>
      <w:jc w:val="center"/>
    </w:pPr>
    <w:rPr>
      <w:rFonts w:asciiTheme="minorHAnsi" w:hAnsiTheme="minorHAnsi"/>
      <w:b/>
      <w:i/>
      <w:spacing w:val="4"/>
      <w:sz w:val="36"/>
    </w:rPr>
  </w:style>
  <w:style w:type="character" w:customStyle="1" w:styleId="QuoteChar">
    <w:name w:val="Quote Char"/>
    <w:basedOn w:val="DefaultParagraphFont"/>
    <w:link w:val="Quote"/>
    <w:uiPriority w:val="29"/>
    <w:rsid w:val="000C4E0D"/>
    <w:rPr>
      <w:rFonts w:eastAsia="Arial" w:cs="Arial"/>
      <w:b/>
      <w:i/>
      <w:color w:val="0E3A53" w:themeColor="text2"/>
      <w:spacing w:val="4"/>
      <w:sz w:val="36"/>
      <w:lang w:bidi="en-US"/>
    </w:rPr>
  </w:style>
  <w:style w:type="character" w:customStyle="1" w:styleId="Heading1Char">
    <w:name w:val="Heading 1 Char"/>
    <w:basedOn w:val="DefaultParagraphFont"/>
    <w:link w:val="Heading1"/>
    <w:uiPriority w:val="9"/>
    <w:rsid w:val="000C4E0D"/>
    <w:rPr>
      <w:rFonts w:asciiTheme="majorHAnsi" w:eastAsia="Arial" w:hAnsiTheme="majorHAnsi" w:cs="Arial"/>
      <w:b/>
      <w:color w:val="0E3A53" w:themeColor="text2"/>
      <w:sz w:val="48"/>
      <w:lang w:bidi="en-US"/>
    </w:rPr>
  </w:style>
  <w:style w:type="paragraph" w:styleId="Title">
    <w:name w:val="Title"/>
    <w:basedOn w:val="BodyText"/>
    <w:next w:val="Normal"/>
    <w:link w:val="TitleChar"/>
    <w:uiPriority w:val="10"/>
    <w:qFormat/>
    <w:rsid w:val="00ED77E6"/>
    <w:rPr>
      <w:rFonts w:asciiTheme="majorHAnsi" w:hAnsiTheme="majorHAnsi"/>
      <w:b/>
      <w:color w:val="FFFFFF"/>
      <w:sz w:val="60"/>
    </w:rPr>
  </w:style>
  <w:style w:type="character" w:customStyle="1" w:styleId="TitleChar">
    <w:name w:val="Title Char"/>
    <w:basedOn w:val="DefaultParagraphFont"/>
    <w:link w:val="Title"/>
    <w:uiPriority w:val="10"/>
    <w:rsid w:val="00ED77E6"/>
    <w:rPr>
      <w:rFonts w:asciiTheme="majorHAnsi" w:eastAsia="Arial" w:hAnsiTheme="majorHAnsi" w:cs="Arial"/>
      <w:b/>
      <w:color w:val="FFFFFF"/>
      <w:sz w:val="60"/>
      <w:lang w:bidi="en-US"/>
    </w:rPr>
  </w:style>
  <w:style w:type="paragraph" w:styleId="Subtitle">
    <w:name w:val="Subtitle"/>
    <w:basedOn w:val="BodyText"/>
    <w:next w:val="Normal"/>
    <w:link w:val="SubtitleChar"/>
    <w:uiPriority w:val="11"/>
    <w:qFormat/>
    <w:rsid w:val="008B5840"/>
    <w:rPr>
      <w:rFonts w:asciiTheme="minorHAnsi" w:hAnsiTheme="minorHAnsi"/>
      <w:color w:val="FFFFFF"/>
      <w:sz w:val="36"/>
    </w:rPr>
  </w:style>
  <w:style w:type="character" w:customStyle="1" w:styleId="SubtitleChar">
    <w:name w:val="Subtitle Char"/>
    <w:basedOn w:val="DefaultParagraphFont"/>
    <w:link w:val="Subtitle"/>
    <w:uiPriority w:val="11"/>
    <w:rsid w:val="008B5840"/>
    <w:rPr>
      <w:rFonts w:eastAsia="Arial" w:cs="Arial"/>
      <w:color w:val="FFFFFF"/>
      <w:sz w:val="36"/>
      <w:lang w:bidi="en-US"/>
    </w:rPr>
  </w:style>
  <w:style w:type="paragraph" w:customStyle="1" w:styleId="ContactInfo">
    <w:name w:val="Contact Info"/>
    <w:basedOn w:val="Normal"/>
    <w:next w:val="Normal"/>
    <w:uiPriority w:val="1"/>
    <w:qFormat/>
    <w:rsid w:val="003D5AE1"/>
    <w:pPr>
      <w:spacing w:after="120"/>
      <w:jc w:val="center"/>
    </w:pPr>
    <w:rPr>
      <w:b/>
      <w:color w:val="auto"/>
      <w:sz w:val="24"/>
    </w:rPr>
  </w:style>
  <w:style w:type="paragraph" w:styleId="BodyText">
    <w:name w:val="Body Text"/>
    <w:link w:val="BodyTextChar"/>
    <w:uiPriority w:val="99"/>
    <w:semiHidden/>
    <w:rsid w:val="002F6497"/>
    <w:rPr>
      <w:rFonts w:ascii="Arial" w:eastAsia="Arial" w:hAnsi="Arial" w:cs="Arial"/>
      <w:color w:val="0E3A53" w:themeColor="text2"/>
      <w:sz w:val="20"/>
      <w:lang w:bidi="en-US"/>
    </w:rPr>
  </w:style>
  <w:style w:type="character" w:customStyle="1" w:styleId="BodyTextChar">
    <w:name w:val="Body Text Char"/>
    <w:basedOn w:val="DefaultParagraphFont"/>
    <w:link w:val="BodyText"/>
    <w:uiPriority w:val="99"/>
    <w:semiHidden/>
    <w:rsid w:val="003D5AE1"/>
    <w:rPr>
      <w:rFonts w:ascii="Arial" w:eastAsia="Arial" w:hAnsi="Arial" w:cs="Arial"/>
      <w:color w:val="0E3A53" w:themeColor="text2"/>
      <w:sz w:val="20"/>
      <w:lang w:bidi="en-US"/>
    </w:rPr>
  </w:style>
  <w:style w:type="character" w:customStyle="1" w:styleId="Heading2Char">
    <w:name w:val="Heading 2 Char"/>
    <w:basedOn w:val="DefaultParagraphFont"/>
    <w:link w:val="Heading2"/>
    <w:uiPriority w:val="9"/>
    <w:rsid w:val="0083410F"/>
    <w:rPr>
      <w:rFonts w:asciiTheme="majorHAnsi" w:eastAsia="Arial" w:hAnsiTheme="majorHAnsi" w:cs="Arial"/>
      <w:b/>
      <w:color w:val="528189" w:themeColor="background2" w:themeShade="BF"/>
      <w:sz w:val="28"/>
      <w:lang w:bidi="en-US"/>
    </w:rPr>
  </w:style>
  <w:style w:type="paragraph" w:customStyle="1" w:styleId="QuoteAlt">
    <w:name w:val="Quote Alt"/>
    <w:basedOn w:val="Normal"/>
    <w:uiPriority w:val="1"/>
    <w:qFormat/>
    <w:rsid w:val="0083410F"/>
    <w:pPr>
      <w:jc w:val="center"/>
    </w:pPr>
    <w:rPr>
      <w:i/>
      <w:color w:val="528189" w:themeColor="background2" w:themeShade="BF"/>
      <w:spacing w:val="-4"/>
      <w:sz w:val="28"/>
    </w:rPr>
  </w:style>
  <w:style w:type="character" w:styleId="PlaceholderText">
    <w:name w:val="Placeholder Text"/>
    <w:basedOn w:val="DefaultParagraphFont"/>
    <w:uiPriority w:val="99"/>
    <w:semiHidden/>
    <w:rsid w:val="003D5AE1"/>
    <w:rPr>
      <w:color w:val="808080"/>
    </w:rPr>
  </w:style>
  <w:style w:type="paragraph" w:styleId="ListBullet">
    <w:name w:val="List Bullet"/>
    <w:basedOn w:val="Normal"/>
    <w:uiPriority w:val="99"/>
    <w:rsid w:val="00C94D47"/>
    <w:pPr>
      <w:numPr>
        <w:numId w:val="12"/>
      </w:num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image" Target="/word/media/image3.jpeg" Id="rId13" /><Relationship Type="http://schemas.openxmlformats.org/officeDocument/2006/relationships/image" Target="/word/media/image82.jpeg" Id="rId18" /><Relationship Type="http://schemas.openxmlformats.org/officeDocument/2006/relationships/customXml" Target="/customXml/item3.xml" Id="rId3" /><Relationship Type="http://schemas.openxmlformats.org/officeDocument/2006/relationships/theme" Target="/word/theme/theme11.xml" Id="rId21" /><Relationship Type="http://schemas.openxmlformats.org/officeDocument/2006/relationships/settings" Target="/word/settings.xml" Id="rId7" /><Relationship Type="http://schemas.openxmlformats.org/officeDocument/2006/relationships/image" Target="/word/media/image23.jpeg" Id="rId12" /><Relationship Type="http://schemas.openxmlformats.org/officeDocument/2006/relationships/image" Target="/word/media/image64.jpeg" Id="rId17" /><Relationship Type="http://schemas.openxmlformats.org/officeDocument/2006/relationships/customXml" Target="/customXml/item22.xml" Id="rId2" /><Relationship Type="http://schemas.openxmlformats.org/officeDocument/2006/relationships/image" Target="/word/media/image5.png" Id="rId16" /><Relationship Type="http://schemas.openxmlformats.org/officeDocument/2006/relationships/glossaryDocument" Target="/word/glossary/document.xml" Id="rId20" /><Relationship Type="http://schemas.openxmlformats.org/officeDocument/2006/relationships/customXml" Target="/customXml/item13.xml" Id="rId1" /><Relationship Type="http://schemas.openxmlformats.org/officeDocument/2006/relationships/styles" Target="/word/styles2.xml" Id="rId6" /><Relationship Type="http://schemas.openxmlformats.org/officeDocument/2006/relationships/image" Target="/word/media/image15.jpeg" Id="rId11" /><Relationship Type="http://schemas.openxmlformats.org/officeDocument/2006/relationships/numbering" Target="/word/numbering2.xml" Id="rId5" /><Relationship Type="http://schemas.openxmlformats.org/officeDocument/2006/relationships/image" Target="/word/media/image42.png" Id="rId15" /><Relationship Type="http://schemas.openxmlformats.org/officeDocument/2006/relationships/endnotes" Target="/word/endnotes.xml" Id="rId10" /><Relationship Type="http://schemas.openxmlformats.org/officeDocument/2006/relationships/fontTable" Target="/word/fontTable2.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image" Target="/word/media/image46.jpeg" Id="rId14" /></Relationships>
</file>

<file path=word/_rels/settings.xml.rels>&#65279;<?xml version="1.0" encoding="utf-8"?><Relationships xmlns="http://schemas.openxmlformats.org/package/2006/relationships"><Relationship Type="http://schemas.openxmlformats.org/officeDocument/2006/relationships/attachedTemplate" Target="file:///D:\24%20Sep\TF16412210.dotx" TargetMode="External" Id="rId1"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4FCCD19EA8B400DBCA7F57FA1523D57"/>
        <w:category>
          <w:name w:val="General"/>
          <w:gallery w:val="placeholder"/>
        </w:category>
        <w:types>
          <w:type w:val="bbPlcHdr"/>
        </w:types>
        <w:behaviors>
          <w:behavior w:val="content"/>
        </w:behaviors>
        <w:guid w:val="{75325878-21B2-4F5D-816D-41650C08159D}"/>
      </w:docPartPr>
      <w:docPartBody>
        <w:p w:rsidR="00ED3A50" w:rsidRDefault="00ED3A50" w:rsidP="00277550">
          <w:pPr>
            <w:pStyle w:val="34FCCD19EA8B400DBCA7F57FA1523D57"/>
          </w:pPr>
          <w:r w:rsidRPr="000C4E0D">
            <w:t>“Add a quote here to highlight your business, provide feedback from happy customers, or share your company’s motto, tagline, or mission.”</w:t>
          </w:r>
        </w:p>
      </w:docPartBody>
    </w:docPart>
    <w:docPart>
      <w:docPartPr>
        <w:name w:val="EEFD311DDFAF413F89CAB4F3F47890C6"/>
        <w:category>
          <w:name w:val="General"/>
          <w:gallery w:val="placeholder"/>
        </w:category>
        <w:types>
          <w:type w:val="bbPlcHdr"/>
        </w:types>
        <w:behaviors>
          <w:behavior w:val="content"/>
        </w:behaviors>
        <w:guid w:val="{D92863CC-FECE-45D7-891C-C96EB6AB5954}"/>
      </w:docPartPr>
      <w:docPartBody>
        <w:p w:rsidR="00ED3A50" w:rsidRDefault="00ED3A50" w:rsidP="00277550">
          <w:pPr>
            <w:pStyle w:val="EEFD311DDFAF413F89CAB4F3F47890C6"/>
          </w:pPr>
          <w:r w:rsidRPr="00AE0B8D">
            <w:t>Headline 1</w:t>
          </w:r>
        </w:p>
      </w:docPartBody>
    </w:docPart>
    <w:docPart>
      <w:docPartPr>
        <w:name w:val="EB9E382D724447B4986CA320090A90D5"/>
        <w:category>
          <w:name w:val="General"/>
          <w:gallery w:val="placeholder"/>
        </w:category>
        <w:types>
          <w:type w:val="bbPlcHdr"/>
        </w:types>
        <w:behaviors>
          <w:behavior w:val="content"/>
        </w:behaviors>
        <w:guid w:val="{81698E44-AB8D-44F5-8F08-AE38D6A3D0D9}"/>
      </w:docPartPr>
      <w:docPartBody>
        <w:p w:rsidR="00ED3A50" w:rsidRPr="000C4E0D" w:rsidRDefault="00ED3A50" w:rsidP="003573C3">
          <w:r w:rsidRPr="000C4E0D">
            <w:t>At any time, you can easily change the text of any section in this document by simply clicking and typing.</w:t>
          </w:r>
          <w:r>
            <w:t xml:space="preserve"> </w:t>
          </w:r>
          <w:r w:rsidRPr="000C4E0D">
            <w:t xml:space="preserve"> The template is prepared so that formatting stays in tact with the new information you include.</w:t>
          </w:r>
        </w:p>
        <w:p w:rsidR="00ED3A50" w:rsidRDefault="00ED3A50" w:rsidP="00277550">
          <w:pPr>
            <w:pStyle w:val="EB9E382D724447B4986CA320090A90D5"/>
          </w:pPr>
          <w:r w:rsidRPr="000C4E0D">
            <w:t xml:space="preserve">To update formatting, from the Home tab, you can use the Quick Styles gallery for the built in styles. </w:t>
          </w:r>
          <w:r>
            <w:t xml:space="preserve"> </w:t>
          </w:r>
          <w:r w:rsidRPr="000C4E0D">
            <w:t>You can also format text directly by using the other controls on the Home tab.</w:t>
          </w:r>
        </w:p>
      </w:docPartBody>
    </w:docPart>
    <w:docPart>
      <w:docPartPr>
        <w:name w:val="B418EC6162844DE397784CA016296B9E"/>
        <w:category>
          <w:name w:val="General"/>
          <w:gallery w:val="placeholder"/>
        </w:category>
        <w:types>
          <w:type w:val="bbPlcHdr"/>
        </w:types>
        <w:behaviors>
          <w:behavior w:val="content"/>
        </w:behaviors>
        <w:guid w:val="{D11E9A2C-BCB6-4142-8700-9282DF1AB4F5}"/>
      </w:docPartPr>
      <w:docPartBody>
        <w:p w:rsidR="00ED3A50" w:rsidRPr="00C94D47" w:rsidRDefault="00ED3A50" w:rsidP="003573C3">
          <w:r w:rsidRPr="00C94D47">
            <w:t>At any time, you can easily change the text of any section in this document by simply clicking and typing. The template is prepared so that formatting stays in tact with the new information you include.</w:t>
          </w:r>
        </w:p>
        <w:p w:rsidR="00ED3A50" w:rsidRDefault="00ED3A50" w:rsidP="003573C3">
          <w:r w:rsidRPr="00C94D47">
            <w:t>To update formatting, from the Home tab, you can use the Quick Styles gallery for the built in styles. You can also format text directly by using the other controls on the Home tab</w:t>
          </w:r>
          <w:r>
            <w:t>.</w:t>
          </w:r>
        </w:p>
        <w:p w:rsidR="00ED3A50" w:rsidRDefault="00ED3A50" w:rsidP="00277550">
          <w:pPr>
            <w:pStyle w:val="B418EC6162844DE397784CA016296B9E"/>
          </w:pPr>
          <w:r>
            <w:t>Add some bullets to your text too!</w:t>
          </w:r>
        </w:p>
      </w:docPartBody>
    </w:docPart>
    <w:docPart>
      <w:docPartPr>
        <w:name w:val="C84944595B964183858CECBB0C94A100"/>
        <w:category>
          <w:name w:val="General"/>
          <w:gallery w:val="placeholder"/>
        </w:category>
        <w:types>
          <w:type w:val="bbPlcHdr"/>
        </w:types>
        <w:behaviors>
          <w:behavior w:val="content"/>
        </w:behaviors>
        <w:guid w:val="{520AEA2A-EA86-4A48-BA02-CB0D47CDBF44}"/>
      </w:docPartPr>
      <w:docPartBody>
        <w:p w:rsidR="00ED3A50" w:rsidRPr="005B74B8" w:rsidRDefault="00ED3A50" w:rsidP="003573C3">
          <w:pPr>
            <w:pStyle w:val="ListBullet"/>
          </w:pPr>
          <w:r w:rsidRPr="005B74B8">
            <w:t>Bullet Point Line N1</w:t>
          </w:r>
        </w:p>
        <w:p w:rsidR="00ED3A50" w:rsidRPr="005B74B8" w:rsidRDefault="00ED3A50" w:rsidP="003573C3">
          <w:pPr>
            <w:pStyle w:val="ListBullet"/>
          </w:pPr>
          <w:r w:rsidRPr="005B74B8">
            <w:t>Bullet Point Line N2</w:t>
          </w:r>
        </w:p>
        <w:p w:rsidR="00ED3A50" w:rsidRPr="005B74B8" w:rsidRDefault="00ED3A50" w:rsidP="003573C3">
          <w:pPr>
            <w:pStyle w:val="ListBullet"/>
          </w:pPr>
          <w:r w:rsidRPr="005B74B8">
            <w:t>Bullet Point Line N3</w:t>
          </w:r>
        </w:p>
        <w:p w:rsidR="00ED3A50" w:rsidRPr="005B74B8" w:rsidRDefault="00ED3A50" w:rsidP="003573C3">
          <w:pPr>
            <w:pStyle w:val="ListBullet"/>
          </w:pPr>
          <w:r w:rsidRPr="005B74B8">
            <w:t>Bullet Point Line N4</w:t>
          </w:r>
        </w:p>
        <w:p w:rsidR="00ED3A50" w:rsidRDefault="00ED3A50" w:rsidP="00277550">
          <w:pPr>
            <w:pStyle w:val="C84944595B964183858CECBB0C94A100"/>
          </w:pPr>
          <w:r w:rsidRPr="005B74B8">
            <w:t>Bullet Point Line N5</w:t>
          </w:r>
        </w:p>
      </w:docPartBody>
    </w:docPart>
    <w:docPart>
      <w:docPartPr>
        <w:name w:val="BE5C78A48B5C4C48A2DA688B59685542"/>
        <w:category>
          <w:name w:val="General"/>
          <w:gallery w:val="placeholder"/>
        </w:category>
        <w:types>
          <w:type w:val="bbPlcHdr"/>
        </w:types>
        <w:behaviors>
          <w:behavior w:val="content"/>
        </w:behaviors>
        <w:guid w:val="{6F1318B3-EB92-4622-BFF5-F7ACBC333EC3}"/>
      </w:docPartPr>
      <w:docPartBody>
        <w:p w:rsidR="00ED3A50" w:rsidRPr="00C94D47" w:rsidRDefault="00ED3A50" w:rsidP="003573C3">
          <w:r w:rsidRPr="00C94D47">
            <w:t>Have other images you wish to use?  It is simple to replace any of the pictures in this pamphlet.  Simply double click in the Header of any page.  Click on the image you wish to change.  Images in the background might need an extra click as they are part of the background’s grouped images.  Keep clicking until your selection handles are around the one image you wish to replace.</w:t>
          </w:r>
        </w:p>
        <w:p w:rsidR="00ED3A50" w:rsidRDefault="00ED3A50" w:rsidP="00277550">
          <w:pPr>
            <w:pStyle w:val="BE5C78A48B5C4C48A2DA688B59685542"/>
          </w:pPr>
          <w:r w:rsidRPr="00C94D47">
            <w:t>Once the image you wish to replace is selected, you can either select “Change Picture” from the short cut menu, or click on “Fill” and choose the option for “Picture.”</w:t>
          </w:r>
        </w:p>
      </w:docPartBody>
    </w:docPart>
    <w:docPart>
      <w:docPartPr>
        <w:name w:val="EDD42AEC3537486FB3B3D8D47B6871B9"/>
        <w:category>
          <w:name w:val="General"/>
          <w:gallery w:val="placeholder"/>
        </w:category>
        <w:types>
          <w:type w:val="bbPlcHdr"/>
        </w:types>
        <w:behaviors>
          <w:behavior w:val="content"/>
        </w:behaviors>
        <w:guid w:val="{E97583EA-2EA3-49AF-BCF3-214E20619540}"/>
      </w:docPartPr>
      <w:docPartBody>
        <w:p w:rsidR="00ED3A50" w:rsidRDefault="00ED3A50" w:rsidP="00277550">
          <w:pPr>
            <w:pStyle w:val="EDD42AEC3537486FB3B3D8D47B6871B9"/>
          </w:pPr>
          <w:r w:rsidRPr="007134C1">
            <w:t>Headline 2</w:t>
          </w:r>
        </w:p>
      </w:docPartBody>
    </w:docPart>
    <w:docPart>
      <w:docPartPr>
        <w:name w:val="1D5D151E39F34D8794463A5746CA5C97"/>
        <w:category>
          <w:name w:val="General"/>
          <w:gallery w:val="placeholder"/>
        </w:category>
        <w:types>
          <w:type w:val="bbPlcHdr"/>
        </w:types>
        <w:behaviors>
          <w:behavior w:val="content"/>
        </w:behaviors>
        <w:guid w:val="{F1CCA3C5-4C5A-4AF5-A9F3-0B5A6AEA2C4D}"/>
      </w:docPartPr>
      <w:docPartBody>
        <w:p w:rsidR="00ED3A50" w:rsidRDefault="00ED3A50" w:rsidP="00277550">
          <w:pPr>
            <w:pStyle w:val="1D5D151E39F34D8794463A5746CA5C97"/>
          </w:pPr>
          <w:r w:rsidRPr="00C94D47">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docPartBody>
    </w:docPart>
    <w:docPart>
      <w:docPartPr>
        <w:name w:val="FAC71F378EFC4B6D8616669117AF87D3"/>
        <w:category>
          <w:name w:val="General"/>
          <w:gallery w:val="placeholder"/>
        </w:category>
        <w:types>
          <w:type w:val="bbPlcHdr"/>
        </w:types>
        <w:behaviors>
          <w:behavior w:val="content"/>
        </w:behaviors>
        <w:guid w:val="{34631952-AD1E-4299-AC4D-03E7671FFF42}"/>
      </w:docPartPr>
      <w:docPartBody>
        <w:p w:rsidR="00ED3A50" w:rsidRDefault="00ED3A50" w:rsidP="00277550">
          <w:pPr>
            <w:pStyle w:val="FAC71F378EFC4B6D8616669117AF87D3"/>
          </w:pPr>
          <w:r w:rsidRPr="000C4E0D">
            <w:t>Headline 2</w:t>
          </w:r>
        </w:p>
      </w:docPartBody>
    </w:docPart>
    <w:docPart>
      <w:docPartPr>
        <w:name w:val="F57D1255FB0244258524DE5DC00D4E10"/>
        <w:category>
          <w:name w:val="General"/>
          <w:gallery w:val="placeholder"/>
        </w:category>
        <w:types>
          <w:type w:val="bbPlcHdr"/>
        </w:types>
        <w:behaviors>
          <w:behavior w:val="content"/>
        </w:behaviors>
        <w:guid w:val="{17517317-9DDF-4505-A9CB-1A1719B12D0F}"/>
      </w:docPartPr>
      <w:docPartBody>
        <w:p w:rsidR="00ED3A50" w:rsidRDefault="00ED3A50" w:rsidP="00277550">
          <w:pPr>
            <w:pStyle w:val="F57D1255FB0244258524DE5DC00D4E10"/>
          </w:pPr>
          <w:r w:rsidRPr="00C94D47">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docPartBody>
    </w:docPart>
    <w:docPart>
      <w:docPartPr>
        <w:name w:val="088648EA1B984AB6A5B941536D6564CD"/>
        <w:category>
          <w:name w:val="General"/>
          <w:gallery w:val="placeholder"/>
        </w:category>
        <w:types>
          <w:type w:val="bbPlcHdr"/>
        </w:types>
        <w:behaviors>
          <w:behavior w:val="content"/>
        </w:behaviors>
        <w:guid w:val="{9EB9AEAE-2450-446D-8324-4B80602A4E91}"/>
      </w:docPartPr>
      <w:docPartBody>
        <w:p w:rsidR="00ED3A50" w:rsidRDefault="00ED3A50" w:rsidP="00277550">
          <w:pPr>
            <w:pStyle w:val="088648EA1B984AB6A5B941536D6564CD"/>
          </w:pPr>
          <w:r w:rsidRPr="000C4E0D">
            <w:t>Headline 2</w:t>
          </w:r>
        </w:p>
      </w:docPartBody>
    </w:docPart>
    <w:docPart>
      <w:docPartPr>
        <w:name w:val="947EA8F679124F7DA0A3F0EC96B5F04D"/>
        <w:category>
          <w:name w:val="General"/>
          <w:gallery w:val="placeholder"/>
        </w:category>
        <w:types>
          <w:type w:val="bbPlcHdr"/>
        </w:types>
        <w:behaviors>
          <w:behavior w:val="content"/>
        </w:behaviors>
        <w:guid w:val="{1C5F22D3-257F-4443-82CD-35FF0F05B817}"/>
      </w:docPartPr>
      <w:docPartBody>
        <w:p w:rsidR="00ED3A50" w:rsidRDefault="00ED3A50" w:rsidP="00277550">
          <w:pPr>
            <w:pStyle w:val="947EA8F679124F7DA0A3F0EC96B5F04D"/>
          </w:pPr>
          <w:r w:rsidRPr="00C94D47">
            <w:t>Plenty of text will fit in any of these panels.  Simply click on the placeholders and add your own text.</w:t>
          </w:r>
        </w:p>
      </w:docPartBody>
    </w:docPart>
    <w:docPart>
      <w:docPartPr>
        <w:name w:val="0A45878A742B405FBDDA1C6F860A727B"/>
        <w:category>
          <w:name w:val="General"/>
          <w:gallery w:val="placeholder"/>
        </w:category>
        <w:types>
          <w:type w:val="bbPlcHdr"/>
        </w:types>
        <w:behaviors>
          <w:behavior w:val="content"/>
        </w:behaviors>
        <w:guid w:val="{FCFB9F4E-7275-45A0-BCF7-E3D0587A9C59}"/>
      </w:docPartPr>
      <w:docPartBody>
        <w:p w:rsidR="00ED3A50" w:rsidRDefault="00ED3A50" w:rsidP="00277550">
          <w:pPr>
            <w:pStyle w:val="0A45878A742B405FBDDA1C6F860A727B"/>
          </w:pPr>
          <w:r w:rsidRPr="00C92960">
            <w:t>Add another quote here about your business, about your clients, or about specials that you wish to highlight for all to read quickly!</w:t>
          </w:r>
        </w:p>
      </w:docPartBody>
    </w:docPart>
    <w:docPart>
      <w:docPartPr>
        <w:name w:val="00F1849821D644D6BFB53C0046636AD5"/>
        <w:category>
          <w:name w:val="General"/>
          <w:gallery w:val="placeholder"/>
        </w:category>
        <w:types>
          <w:type w:val="bbPlcHdr"/>
        </w:types>
        <w:behaviors>
          <w:behavior w:val="content"/>
        </w:behaviors>
        <w:guid w:val="{39298917-ED8A-49A5-941F-83311DF8B72A}"/>
      </w:docPartPr>
      <w:docPartBody>
        <w:p w:rsidR="0085611F" w:rsidRDefault="00ED3A50" w:rsidP="00ED3A50">
          <w:pPr>
            <w:pStyle w:val="00F1849821D644D6BFB53C0046636AD5"/>
          </w:pPr>
          <w:r w:rsidRPr="007134C1">
            <w:t xml:space="preserve">Headline </w:t>
          </w:r>
          <w:r>
            <w:t>1</w:t>
          </w:r>
        </w:p>
      </w:docPartBody>
    </w:docPart>
    <w:docPart>
      <w:docPartPr>
        <w:name w:val="E3547E675A3A4425AA8933D9874763F5"/>
        <w:category>
          <w:name w:val="General"/>
          <w:gallery w:val="placeholder"/>
        </w:category>
        <w:types>
          <w:type w:val="bbPlcHdr"/>
        </w:types>
        <w:behaviors>
          <w:behavior w:val="content"/>
        </w:behaviors>
        <w:guid w:val="{9ECA5C8A-6BED-4D9E-91D4-2DB96D447B7D}"/>
      </w:docPartPr>
      <w:docPartBody>
        <w:p w:rsidR="0085611F" w:rsidRDefault="00ED3A50" w:rsidP="00ED3A50">
          <w:pPr>
            <w:pStyle w:val="E3547E675A3A4425AA8933D9874763F5"/>
          </w:pPr>
          <w:r w:rsidRPr="007134C1">
            <w:t xml:space="preserve">Headline </w:t>
          </w:r>
          <w:r>
            <w:t>1</w:t>
          </w:r>
        </w:p>
      </w:docPartBody>
    </w:docPart>
    <w:docPart>
      <w:docPartPr>
        <w:name w:val="B5675BAD290148C69842CEDD271D0342"/>
        <w:category>
          <w:name w:val="General"/>
          <w:gallery w:val="placeholder"/>
        </w:category>
        <w:types>
          <w:type w:val="bbPlcHdr"/>
        </w:types>
        <w:behaviors>
          <w:behavior w:val="content"/>
        </w:behaviors>
        <w:guid w:val="{6F09497A-B07B-46C9-84C8-CF2DDCE1468F}"/>
      </w:docPartPr>
      <w:docPartBody>
        <w:p w:rsidR="001C60DA" w:rsidRDefault="00751B39" w:rsidP="00751B39">
          <w:pPr>
            <w:pStyle w:val="B5675BAD290148C69842CEDD271D0342"/>
          </w:pPr>
          <w:r w:rsidRPr="003D5AE1">
            <w:rPr>
              <w:rStyle w:val="PlaceholderText"/>
            </w:rPr>
            <w:t>Company Address</w:t>
          </w:r>
        </w:p>
      </w:docPartBody>
    </w:docPart>
    <w:docPart>
      <w:docPartPr>
        <w:name w:val="2320EC74F2FF45269542FB4D41BB36FA"/>
        <w:category>
          <w:name w:val="General"/>
          <w:gallery w:val="placeholder"/>
        </w:category>
        <w:types>
          <w:type w:val="bbPlcHdr"/>
        </w:types>
        <w:behaviors>
          <w:behavior w:val="content"/>
        </w:behaviors>
        <w:guid w:val="{0C390FBE-C834-45CB-B321-E138DA0F4695}"/>
      </w:docPartPr>
      <w:docPartBody>
        <w:p w:rsidR="001C60DA" w:rsidRDefault="00751B39" w:rsidP="00751B39">
          <w:pPr>
            <w:pStyle w:val="2320EC74F2FF45269542FB4D41BB36FA"/>
          </w:pPr>
          <w:r w:rsidRPr="003D5AE1">
            <w:rPr>
              <w:rStyle w:val="PlaceholderText"/>
            </w:rPr>
            <w:t>Company Phone Number</w:t>
          </w:r>
        </w:p>
      </w:docPartBody>
    </w:docPart>
    <w:docPart>
      <w:docPartPr>
        <w:name w:val="BE87BEB1C2E64C1BAF30FDECBC20198D"/>
        <w:category>
          <w:name w:val="General"/>
          <w:gallery w:val="placeholder"/>
        </w:category>
        <w:types>
          <w:type w:val="bbPlcHdr"/>
        </w:types>
        <w:behaviors>
          <w:behavior w:val="content"/>
        </w:behaviors>
        <w:guid w:val="{0B282353-8A27-4124-8C71-853D2BB64A00}"/>
      </w:docPartPr>
      <w:docPartBody>
        <w:p w:rsidR="001C60DA" w:rsidRDefault="00751B39" w:rsidP="00751B39">
          <w:pPr>
            <w:pStyle w:val="BE87BEB1C2E64C1BAF30FDECBC20198D"/>
          </w:pPr>
          <w:r w:rsidRPr="003D5AE1">
            <w:t>Company Email</w:t>
          </w:r>
        </w:p>
      </w:docPartBody>
    </w:docPart>
    <w:docPart>
      <w:docPartPr>
        <w:name w:val="217836A3C9F54242AAB72E9BFD96C098"/>
        <w:category>
          <w:name w:val="General"/>
          <w:gallery w:val="placeholder"/>
        </w:category>
        <w:types>
          <w:type w:val="bbPlcHdr"/>
        </w:types>
        <w:behaviors>
          <w:behavior w:val="content"/>
        </w:behaviors>
        <w:guid w:val="{090F7151-6ED7-411A-92B5-820944653C1A}"/>
      </w:docPartPr>
      <w:docPartBody>
        <w:p w:rsidR="001C60DA" w:rsidRDefault="00751B39" w:rsidP="00751B39">
          <w:pPr>
            <w:pStyle w:val="217836A3C9F54242AAB72E9BFD96C098"/>
          </w:pPr>
          <w:r w:rsidRPr="003D5AE1">
            <w:t>Company Website</w:t>
          </w:r>
        </w:p>
      </w:docPartBody>
    </w:docPart>
    <w:docPart>
      <w:docPartPr>
        <w:name w:val="D6C15B13D92C460EA3BB3FFA247E6C98"/>
        <w:category>
          <w:name w:val="General"/>
          <w:gallery w:val="placeholder"/>
        </w:category>
        <w:types>
          <w:type w:val="bbPlcHdr"/>
        </w:types>
        <w:behaviors>
          <w:behavior w:val="content"/>
        </w:behaviors>
        <w:guid w:val="{49DAB563-527C-4731-9A45-14B111DB72FD}"/>
      </w:docPartPr>
      <w:docPartBody>
        <w:p w:rsidR="00751B39" w:rsidRPr="003D5AE1" w:rsidRDefault="00751B39" w:rsidP="003573C3">
          <w:pPr>
            <w:pStyle w:val="Title"/>
            <w:rPr>
              <w:rStyle w:val="PlaceholderText"/>
            </w:rPr>
          </w:pPr>
          <w:r w:rsidRPr="003D5AE1">
            <w:rPr>
              <w:rStyle w:val="PlaceholderText"/>
            </w:rPr>
            <w:t>Brochure</w:t>
          </w:r>
        </w:p>
        <w:p w:rsidR="001C60DA" w:rsidRDefault="00751B39" w:rsidP="00751B39">
          <w:pPr>
            <w:pStyle w:val="D6C15B13D92C460EA3BB3FFA247E6C98"/>
          </w:pPr>
          <w:r>
            <w:t>Title</w:t>
          </w:r>
        </w:p>
      </w:docPartBody>
    </w:docPart>
    <w:docPart>
      <w:docPartPr>
        <w:name w:val="48C83053D79C46B7BFF715C6D1430178"/>
        <w:category>
          <w:name w:val="General"/>
          <w:gallery w:val="placeholder"/>
        </w:category>
        <w:types>
          <w:type w:val="bbPlcHdr"/>
        </w:types>
        <w:behaviors>
          <w:behavior w:val="content"/>
        </w:behaviors>
        <w:guid w:val="{91A0A041-EACD-4491-A489-D28E517CA953}"/>
      </w:docPartPr>
      <w:docPartBody>
        <w:p w:rsidR="001C60DA" w:rsidRDefault="00751B39" w:rsidP="00751B39">
          <w:pPr>
            <w:pStyle w:val="48C83053D79C46B7BFF715C6D1430178"/>
          </w:pPr>
          <w:r w:rsidRPr="000C4E0D">
            <w:t>Brochure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8EECD4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240"/>
    <w:rsid w:val="001C60DA"/>
    <w:rsid w:val="00234CCB"/>
    <w:rsid w:val="00277550"/>
    <w:rsid w:val="002E5240"/>
    <w:rsid w:val="005D69BB"/>
    <w:rsid w:val="00672CAD"/>
    <w:rsid w:val="00751B39"/>
    <w:rsid w:val="0085611F"/>
    <w:rsid w:val="0088755E"/>
    <w:rsid w:val="0096708D"/>
    <w:rsid w:val="00E13D4A"/>
    <w:rsid w:val="00ED3A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414E71BC4D455D8FEB152DFD0BDAB2">
    <w:name w:val="B3414E71BC4D455D8FEB152DFD0BDAB2"/>
  </w:style>
  <w:style w:type="paragraph" w:customStyle="1" w:styleId="185A0D67B8AD4F39977957F7FE07ED51">
    <w:name w:val="185A0D67B8AD4F39977957F7FE07ED51"/>
  </w:style>
  <w:style w:type="paragraph" w:customStyle="1" w:styleId="653F2FAA63E045D0B4587DEB43A7219A">
    <w:name w:val="653F2FAA63E045D0B4587DEB43A7219A"/>
  </w:style>
  <w:style w:type="character" w:styleId="PlaceholderText">
    <w:name w:val="Placeholder Text"/>
    <w:basedOn w:val="DefaultParagraphFont"/>
    <w:uiPriority w:val="99"/>
    <w:semiHidden/>
    <w:rsid w:val="00751B39"/>
    <w:rPr>
      <w:color w:val="808080"/>
    </w:rPr>
  </w:style>
  <w:style w:type="paragraph" w:customStyle="1" w:styleId="27177B029034478EA337A005DA4A7C81">
    <w:name w:val="27177B029034478EA337A005DA4A7C81"/>
  </w:style>
  <w:style w:type="paragraph" w:customStyle="1" w:styleId="EDD54554550D4013AE5DC9CB20005E6A">
    <w:name w:val="EDD54554550D4013AE5DC9CB20005E6A"/>
  </w:style>
  <w:style w:type="paragraph" w:customStyle="1" w:styleId="40063A3AB1EF4602949AABA332CE22A8">
    <w:name w:val="40063A3AB1EF4602949AABA332CE22A8"/>
  </w:style>
  <w:style w:type="paragraph" w:customStyle="1" w:styleId="A355060F5D3349FCAEB01D6B7970FD2B">
    <w:name w:val="A355060F5D3349FCAEB01D6B7970FD2B"/>
  </w:style>
  <w:style w:type="paragraph" w:styleId="Title">
    <w:name w:val="Title"/>
    <w:basedOn w:val="BodyText"/>
    <w:next w:val="Normal"/>
    <w:link w:val="TitleChar"/>
    <w:uiPriority w:val="10"/>
    <w:qFormat/>
    <w:rsid w:val="00751B39"/>
    <w:pPr>
      <w:widowControl w:val="0"/>
      <w:autoSpaceDE w:val="0"/>
      <w:autoSpaceDN w:val="0"/>
      <w:spacing w:after="0" w:line="240" w:lineRule="auto"/>
    </w:pPr>
    <w:rPr>
      <w:rFonts w:asciiTheme="majorHAnsi" w:eastAsia="Arial" w:hAnsiTheme="majorHAnsi" w:cs="Arial"/>
      <w:b/>
      <w:color w:val="FFFFFF"/>
      <w:sz w:val="60"/>
      <w:lang w:val="en-US" w:eastAsia="en-US" w:bidi="en-US"/>
    </w:rPr>
  </w:style>
  <w:style w:type="character" w:customStyle="1" w:styleId="TitleChar">
    <w:name w:val="Title Char"/>
    <w:basedOn w:val="DefaultParagraphFont"/>
    <w:link w:val="Title"/>
    <w:uiPriority w:val="10"/>
    <w:rsid w:val="00751B39"/>
    <w:rPr>
      <w:rFonts w:asciiTheme="majorHAnsi" w:eastAsia="Arial" w:hAnsiTheme="majorHAnsi" w:cs="Arial"/>
      <w:b/>
      <w:color w:val="FFFFFF"/>
      <w:sz w:val="60"/>
      <w:lang w:val="en-US" w:eastAsia="en-US" w:bidi="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DF8702C863B24101825C9D54632F0A84">
    <w:name w:val="DF8702C863B24101825C9D54632F0A84"/>
  </w:style>
  <w:style w:type="paragraph" w:customStyle="1" w:styleId="7A87A87CA4D044F28EED257F8C8D5ABC">
    <w:name w:val="7A87A87CA4D044F28EED257F8C8D5ABC"/>
  </w:style>
  <w:style w:type="paragraph" w:customStyle="1" w:styleId="F559D4A87BDE4160B67B6F677D138E9F">
    <w:name w:val="F559D4A87BDE4160B67B6F677D138E9F"/>
  </w:style>
  <w:style w:type="paragraph" w:styleId="ListBullet">
    <w:name w:val="List Bullet"/>
    <w:basedOn w:val="Normal"/>
    <w:uiPriority w:val="99"/>
    <w:rsid w:val="00ED3A50"/>
    <w:pPr>
      <w:widowControl w:val="0"/>
      <w:numPr>
        <w:numId w:val="1"/>
      </w:numPr>
      <w:autoSpaceDE w:val="0"/>
      <w:autoSpaceDN w:val="0"/>
      <w:spacing w:after="120" w:line="240" w:lineRule="auto"/>
    </w:pPr>
    <w:rPr>
      <w:rFonts w:eastAsia="Arial" w:cs="Arial"/>
      <w:color w:val="44546A" w:themeColor="text2"/>
      <w:lang w:val="en-US" w:eastAsia="en-US" w:bidi="en-US"/>
    </w:rPr>
  </w:style>
  <w:style w:type="paragraph" w:customStyle="1" w:styleId="B37B532DCE7E434BBAFED0E4E673FDFE">
    <w:name w:val="B37B532DCE7E434BBAFED0E4E673FDFE"/>
  </w:style>
  <w:style w:type="paragraph" w:customStyle="1" w:styleId="DFF74781E7A646A6A3CD1E4CE7A1998F">
    <w:name w:val="DFF74781E7A646A6A3CD1E4CE7A1998F"/>
  </w:style>
  <w:style w:type="paragraph" w:customStyle="1" w:styleId="AC22F2BFE4884335B329234383238188">
    <w:name w:val="AC22F2BFE4884335B329234383238188"/>
  </w:style>
  <w:style w:type="paragraph" w:customStyle="1" w:styleId="53B982C4E71C4AA0B8E2989BD0BAE176">
    <w:name w:val="53B982C4E71C4AA0B8E2989BD0BAE176"/>
  </w:style>
  <w:style w:type="paragraph" w:customStyle="1" w:styleId="A3F8E76237A5473DA2CC215179B54EF0">
    <w:name w:val="A3F8E76237A5473DA2CC215179B54EF0"/>
  </w:style>
  <w:style w:type="paragraph" w:customStyle="1" w:styleId="13A90042E5D54FBE86DD4137EB74C419">
    <w:name w:val="13A90042E5D54FBE86DD4137EB74C419"/>
  </w:style>
  <w:style w:type="paragraph" w:customStyle="1" w:styleId="62FF1ED84A5E4836A9933D054A73D6DE">
    <w:name w:val="62FF1ED84A5E4836A9933D054A73D6DE"/>
  </w:style>
  <w:style w:type="paragraph" w:customStyle="1" w:styleId="6B509FC81D524B7083B9BD60FC7D68C9">
    <w:name w:val="6B509FC81D524B7083B9BD60FC7D68C9"/>
  </w:style>
  <w:style w:type="paragraph" w:customStyle="1" w:styleId="E9B702926A4C4597981F0F9B99FE3F0B">
    <w:name w:val="E9B702926A4C4597981F0F9B99FE3F0B"/>
  </w:style>
  <w:style w:type="paragraph" w:customStyle="1" w:styleId="2FF499F09107442B9291A594A0DEC1B7">
    <w:name w:val="2FF499F09107442B9291A594A0DEC1B7"/>
  </w:style>
  <w:style w:type="paragraph" w:customStyle="1" w:styleId="9F08BA2BD75B40FC98517CB1DEBAA854">
    <w:name w:val="9F08BA2BD75B40FC98517CB1DEBAA854"/>
    <w:rsid w:val="002E5240"/>
  </w:style>
  <w:style w:type="paragraph" w:customStyle="1" w:styleId="D3458EA6B7F84E8B9DDEE3C05C85CFDF">
    <w:name w:val="D3458EA6B7F84E8B9DDEE3C05C85CFDF"/>
    <w:rsid w:val="002E5240"/>
  </w:style>
  <w:style w:type="paragraph" w:customStyle="1" w:styleId="F5E6D5B8ACE94F19A43C2A9E9F536179">
    <w:name w:val="F5E6D5B8ACE94F19A43C2A9E9F536179"/>
    <w:rsid w:val="002E5240"/>
  </w:style>
  <w:style w:type="paragraph" w:customStyle="1" w:styleId="230E1E71068A48B2B588E697F5283C2A">
    <w:name w:val="230E1E71068A48B2B588E697F5283C2A"/>
    <w:rsid w:val="002E5240"/>
  </w:style>
  <w:style w:type="paragraph" w:customStyle="1" w:styleId="2A57AA28EA5B4F499932237293FFCF7E">
    <w:name w:val="2A57AA28EA5B4F499932237293FFCF7E"/>
    <w:rsid w:val="002E5240"/>
  </w:style>
  <w:style w:type="paragraph" w:customStyle="1" w:styleId="ECEBCBD7914648ECB709794E26DEF9A1">
    <w:name w:val="ECEBCBD7914648ECB709794E26DEF9A1"/>
    <w:rsid w:val="002E5240"/>
  </w:style>
  <w:style w:type="paragraph" w:customStyle="1" w:styleId="894D4188DADE4A8195058C253D1CD9F3">
    <w:name w:val="894D4188DADE4A8195058C253D1CD9F3"/>
    <w:rsid w:val="002E5240"/>
  </w:style>
  <w:style w:type="paragraph" w:customStyle="1" w:styleId="CEE4F623197546DDB4DB7F0357CA4189">
    <w:name w:val="CEE4F623197546DDB4DB7F0357CA4189"/>
    <w:rsid w:val="002E5240"/>
  </w:style>
  <w:style w:type="paragraph" w:customStyle="1" w:styleId="29C317A4E7144D27AB6721856FC24590">
    <w:name w:val="29C317A4E7144D27AB6721856FC24590"/>
    <w:rsid w:val="002E5240"/>
  </w:style>
  <w:style w:type="paragraph" w:customStyle="1" w:styleId="DDCEE9D58C614F59BF6E4F39899BAD37">
    <w:name w:val="DDCEE9D58C614F59BF6E4F39899BAD37"/>
    <w:rsid w:val="00E13D4A"/>
  </w:style>
  <w:style w:type="paragraph" w:customStyle="1" w:styleId="C91491DB4AC24865A13EEFCFC5FFB083">
    <w:name w:val="C91491DB4AC24865A13EEFCFC5FFB083"/>
    <w:rsid w:val="00E13D4A"/>
  </w:style>
  <w:style w:type="paragraph" w:customStyle="1" w:styleId="A3A3288CE8A04DC9AB443B8B1FC71C0E">
    <w:name w:val="A3A3288CE8A04DC9AB443B8B1FC71C0E"/>
    <w:rsid w:val="00E13D4A"/>
  </w:style>
  <w:style w:type="paragraph" w:customStyle="1" w:styleId="2FA38ED3DDD8495E982860C3C4BED49D">
    <w:name w:val="2FA38ED3DDD8495E982860C3C4BED49D"/>
    <w:rsid w:val="00E13D4A"/>
  </w:style>
  <w:style w:type="paragraph" w:customStyle="1" w:styleId="35F39E4ADC214F10898C156B43C88B9A">
    <w:name w:val="35F39E4ADC214F10898C156B43C88B9A"/>
    <w:rsid w:val="00E13D4A"/>
  </w:style>
  <w:style w:type="paragraph" w:customStyle="1" w:styleId="FC218C28DBB74BA8ADC0345BC283BF02">
    <w:name w:val="FC218C28DBB74BA8ADC0345BC283BF02"/>
    <w:rsid w:val="00E13D4A"/>
  </w:style>
  <w:style w:type="paragraph" w:customStyle="1" w:styleId="F6D20278A6054C828032C5E814822ED7">
    <w:name w:val="F6D20278A6054C828032C5E814822ED7"/>
    <w:rsid w:val="00E13D4A"/>
  </w:style>
  <w:style w:type="paragraph" w:customStyle="1" w:styleId="E985574B273E44D3BD98B3CBF2884639">
    <w:name w:val="E985574B273E44D3BD98B3CBF2884639"/>
    <w:rsid w:val="00E13D4A"/>
  </w:style>
  <w:style w:type="paragraph" w:customStyle="1" w:styleId="2A109D220D134FEDA9E8F5791D823684">
    <w:name w:val="2A109D220D134FEDA9E8F5791D823684"/>
    <w:rsid w:val="00E13D4A"/>
  </w:style>
  <w:style w:type="paragraph" w:customStyle="1" w:styleId="AAA7E106F3614418BA788CACFE80B106">
    <w:name w:val="AAA7E106F3614418BA788CACFE80B106"/>
    <w:rsid w:val="00E13D4A"/>
  </w:style>
  <w:style w:type="paragraph" w:customStyle="1" w:styleId="222C21AC3E674A1F86E0C44F64CE30A4">
    <w:name w:val="222C21AC3E674A1F86E0C44F64CE30A4"/>
    <w:rsid w:val="00E13D4A"/>
  </w:style>
  <w:style w:type="paragraph" w:customStyle="1" w:styleId="6FB8B44DA48C4A4E86C3EF933A02B325">
    <w:name w:val="6FB8B44DA48C4A4E86C3EF933A02B325"/>
    <w:rsid w:val="00E13D4A"/>
  </w:style>
  <w:style w:type="paragraph" w:customStyle="1" w:styleId="3D2FD671B7ED4DA98778060FC6BF92C8">
    <w:name w:val="3D2FD671B7ED4DA98778060FC6BF92C8"/>
    <w:rsid w:val="00E13D4A"/>
  </w:style>
  <w:style w:type="paragraph" w:customStyle="1" w:styleId="1B94D362A52B4FD6BFD50DF1C3C5C452">
    <w:name w:val="1B94D362A52B4FD6BFD50DF1C3C5C452"/>
    <w:rsid w:val="00E13D4A"/>
  </w:style>
  <w:style w:type="paragraph" w:customStyle="1" w:styleId="96952695DACD4313BEE468A122B427AC">
    <w:name w:val="96952695DACD4313BEE468A122B427AC"/>
    <w:rsid w:val="00E13D4A"/>
  </w:style>
  <w:style w:type="paragraph" w:customStyle="1" w:styleId="8067FA63BE694C39AF5BB6F95FAB99B1">
    <w:name w:val="8067FA63BE694C39AF5BB6F95FAB99B1"/>
    <w:rsid w:val="00E13D4A"/>
  </w:style>
  <w:style w:type="paragraph" w:customStyle="1" w:styleId="1439F3773A7F48ACA1E5B6446C196107">
    <w:name w:val="1439F3773A7F48ACA1E5B6446C196107"/>
    <w:rsid w:val="00E13D4A"/>
  </w:style>
  <w:style w:type="paragraph" w:customStyle="1" w:styleId="5B853819984D4B3196039983CB353722">
    <w:name w:val="5B853819984D4B3196039983CB353722"/>
    <w:rsid w:val="00E13D4A"/>
  </w:style>
  <w:style w:type="paragraph" w:customStyle="1" w:styleId="A7EF67A20DA34CAB93120558833B384A">
    <w:name w:val="A7EF67A20DA34CAB93120558833B384A"/>
    <w:rsid w:val="00E13D4A"/>
  </w:style>
  <w:style w:type="paragraph" w:customStyle="1" w:styleId="E3209B3E0B0E4FD6A247E536DF4CE7AA">
    <w:name w:val="E3209B3E0B0E4FD6A247E536DF4CE7AA"/>
    <w:rsid w:val="00E13D4A"/>
  </w:style>
  <w:style w:type="paragraph" w:customStyle="1" w:styleId="CF3BEDFE927D475EB37D5452D461D5E9">
    <w:name w:val="CF3BEDFE927D475EB37D5452D461D5E9"/>
    <w:rsid w:val="00E13D4A"/>
  </w:style>
  <w:style w:type="paragraph" w:customStyle="1" w:styleId="3F905134955C46EC9AB6705B1CC1B6F7">
    <w:name w:val="3F905134955C46EC9AB6705B1CC1B6F7"/>
    <w:rsid w:val="00E13D4A"/>
  </w:style>
  <w:style w:type="paragraph" w:customStyle="1" w:styleId="785E5747E526429C9D829E349C0E827D">
    <w:name w:val="785E5747E526429C9D829E349C0E827D"/>
    <w:rsid w:val="00E13D4A"/>
  </w:style>
  <w:style w:type="paragraph" w:customStyle="1" w:styleId="09621025001E4107B248B7F3149DEF79">
    <w:name w:val="09621025001E4107B248B7F3149DEF79"/>
    <w:rsid w:val="00E13D4A"/>
  </w:style>
  <w:style w:type="paragraph" w:customStyle="1" w:styleId="EC5553EF1F8A417BBE37CDF49397F217">
    <w:name w:val="EC5553EF1F8A417BBE37CDF49397F217"/>
    <w:rsid w:val="00E13D4A"/>
  </w:style>
  <w:style w:type="paragraph" w:customStyle="1" w:styleId="B6EF1E1896774B7CBA8176E9FB9B2F3D">
    <w:name w:val="B6EF1E1896774B7CBA8176E9FB9B2F3D"/>
    <w:rsid w:val="00E13D4A"/>
  </w:style>
  <w:style w:type="paragraph" w:customStyle="1" w:styleId="D45D014DEB004C4DB57997F92E8A5024">
    <w:name w:val="D45D014DEB004C4DB57997F92E8A5024"/>
    <w:rsid w:val="00E13D4A"/>
  </w:style>
  <w:style w:type="paragraph" w:customStyle="1" w:styleId="95ABA5645D8B431BB7BF6E49CE19DDCD">
    <w:name w:val="95ABA5645D8B431BB7BF6E49CE19DDCD"/>
    <w:rsid w:val="00E13D4A"/>
  </w:style>
  <w:style w:type="paragraph" w:customStyle="1" w:styleId="D2AB5838700D43BB89C9ED2FAD14F586">
    <w:name w:val="D2AB5838700D43BB89C9ED2FAD14F586"/>
    <w:rsid w:val="00E13D4A"/>
  </w:style>
  <w:style w:type="paragraph" w:customStyle="1" w:styleId="482A8E7446DA40C09C999E3350F5EEF3">
    <w:name w:val="482A8E7446DA40C09C999E3350F5EEF3"/>
    <w:rsid w:val="00E13D4A"/>
  </w:style>
  <w:style w:type="paragraph" w:customStyle="1" w:styleId="43392464A13147688217F61626824824">
    <w:name w:val="43392464A13147688217F61626824824"/>
    <w:rsid w:val="00E13D4A"/>
  </w:style>
  <w:style w:type="paragraph" w:customStyle="1" w:styleId="148921BC8478436DBD3743D7530141A0">
    <w:name w:val="148921BC8478436DBD3743D7530141A0"/>
    <w:rsid w:val="00E13D4A"/>
  </w:style>
  <w:style w:type="paragraph" w:customStyle="1" w:styleId="97F9BD6C3C284B129BB9111566FADD74">
    <w:name w:val="97F9BD6C3C284B129BB9111566FADD74"/>
    <w:rsid w:val="00E13D4A"/>
  </w:style>
  <w:style w:type="paragraph" w:customStyle="1" w:styleId="6239E93D09BF419CBA84777DD4DB5027">
    <w:name w:val="6239E93D09BF419CBA84777DD4DB5027"/>
    <w:rsid w:val="00E13D4A"/>
  </w:style>
  <w:style w:type="paragraph" w:customStyle="1" w:styleId="B479704A49104646A8FA6DC604962A38">
    <w:name w:val="B479704A49104646A8FA6DC604962A38"/>
    <w:rsid w:val="00E13D4A"/>
  </w:style>
  <w:style w:type="paragraph" w:customStyle="1" w:styleId="3E35303F46704B5196DD347407DEA55B">
    <w:name w:val="3E35303F46704B5196DD347407DEA55B"/>
    <w:rsid w:val="00E13D4A"/>
  </w:style>
  <w:style w:type="paragraph" w:customStyle="1" w:styleId="C3CA47557F5145BC919C95275C473025">
    <w:name w:val="C3CA47557F5145BC919C95275C473025"/>
    <w:rsid w:val="00E13D4A"/>
  </w:style>
  <w:style w:type="paragraph" w:customStyle="1" w:styleId="7F90CDF6F90F4D088834C3D5C33209D8">
    <w:name w:val="7F90CDF6F90F4D088834C3D5C33209D8"/>
    <w:rsid w:val="00E13D4A"/>
  </w:style>
  <w:style w:type="paragraph" w:customStyle="1" w:styleId="BF598BED2A434A9EBE922BB59B1C2E61">
    <w:name w:val="BF598BED2A434A9EBE922BB59B1C2E61"/>
    <w:rsid w:val="00E13D4A"/>
  </w:style>
  <w:style w:type="paragraph" w:customStyle="1" w:styleId="DDB5F938AB504722984E2F0FE220DA29">
    <w:name w:val="DDB5F938AB504722984E2F0FE220DA29"/>
    <w:rsid w:val="00E13D4A"/>
  </w:style>
  <w:style w:type="paragraph" w:customStyle="1" w:styleId="7D572C09E20343868FD8E2A7CA3145F0">
    <w:name w:val="7D572C09E20343868FD8E2A7CA3145F0"/>
    <w:rsid w:val="00E13D4A"/>
  </w:style>
  <w:style w:type="paragraph" w:customStyle="1" w:styleId="0C70557322BF4E81AEBF73D8EB52389A">
    <w:name w:val="0C70557322BF4E81AEBF73D8EB52389A"/>
    <w:rsid w:val="00E13D4A"/>
  </w:style>
  <w:style w:type="paragraph" w:customStyle="1" w:styleId="0274942346474D6D92A564AC7FF7076D">
    <w:name w:val="0274942346474D6D92A564AC7FF7076D"/>
    <w:rsid w:val="00E13D4A"/>
  </w:style>
  <w:style w:type="paragraph" w:customStyle="1" w:styleId="6A8930B0EC0E42AF86A66292DF37A90A">
    <w:name w:val="6A8930B0EC0E42AF86A66292DF37A90A"/>
    <w:rsid w:val="00E13D4A"/>
  </w:style>
  <w:style w:type="paragraph" w:customStyle="1" w:styleId="316298EE578F4757BB79E864FB385768">
    <w:name w:val="316298EE578F4757BB79E864FB385768"/>
    <w:rsid w:val="00E13D4A"/>
  </w:style>
  <w:style w:type="paragraph" w:customStyle="1" w:styleId="626DB6A8C214435591CBDE2678DB1514">
    <w:name w:val="626DB6A8C214435591CBDE2678DB1514"/>
    <w:rsid w:val="00E13D4A"/>
  </w:style>
  <w:style w:type="paragraph" w:customStyle="1" w:styleId="12C7ACCEFED7404B8C3C480630190BE6">
    <w:name w:val="12C7ACCEFED7404B8C3C480630190BE6"/>
    <w:rsid w:val="00E13D4A"/>
  </w:style>
  <w:style w:type="paragraph" w:customStyle="1" w:styleId="15996003AA6D47F78DDD49F1F760F4FF">
    <w:name w:val="15996003AA6D47F78DDD49F1F760F4FF"/>
    <w:rsid w:val="00E13D4A"/>
  </w:style>
  <w:style w:type="paragraph" w:customStyle="1" w:styleId="29D12388DD444E7294DDE73C96CBD486">
    <w:name w:val="29D12388DD444E7294DDE73C96CBD486"/>
    <w:rsid w:val="00E13D4A"/>
  </w:style>
  <w:style w:type="paragraph" w:customStyle="1" w:styleId="D242D5D565F94C8CA38D8C2B68F8C9BB">
    <w:name w:val="D242D5D565F94C8CA38D8C2B68F8C9BB"/>
    <w:rsid w:val="00E13D4A"/>
  </w:style>
  <w:style w:type="paragraph" w:customStyle="1" w:styleId="04F138ADADEB4AEDA0457168EE71819A">
    <w:name w:val="04F138ADADEB4AEDA0457168EE71819A"/>
    <w:rsid w:val="00E13D4A"/>
  </w:style>
  <w:style w:type="paragraph" w:customStyle="1" w:styleId="163DC4376B674A14B592FD99AD4C5505">
    <w:name w:val="163DC4376B674A14B592FD99AD4C5505"/>
    <w:rsid w:val="00E13D4A"/>
  </w:style>
  <w:style w:type="paragraph" w:customStyle="1" w:styleId="5C019CB8B0DA46EA933B85E029F940D9">
    <w:name w:val="5C019CB8B0DA46EA933B85E029F940D9"/>
    <w:rsid w:val="00E13D4A"/>
  </w:style>
  <w:style w:type="paragraph" w:customStyle="1" w:styleId="0EAEEC0C5B89453DBF4E9A4AB7A32204">
    <w:name w:val="0EAEEC0C5B89453DBF4E9A4AB7A32204"/>
    <w:rsid w:val="00E13D4A"/>
  </w:style>
  <w:style w:type="paragraph" w:customStyle="1" w:styleId="D8E32E88EFF643D6B8551D7AC12BD611">
    <w:name w:val="D8E32E88EFF643D6B8551D7AC12BD611"/>
    <w:rsid w:val="00E13D4A"/>
  </w:style>
  <w:style w:type="paragraph" w:customStyle="1" w:styleId="AB6ACF7788B5415C99EF722D8AF91795">
    <w:name w:val="AB6ACF7788B5415C99EF722D8AF91795"/>
    <w:rsid w:val="00E13D4A"/>
  </w:style>
  <w:style w:type="paragraph" w:customStyle="1" w:styleId="07F87260F8614E70BA218B3693E07E1C">
    <w:name w:val="07F87260F8614E70BA218B3693E07E1C"/>
    <w:rsid w:val="00E13D4A"/>
  </w:style>
  <w:style w:type="paragraph" w:customStyle="1" w:styleId="FDA78BD3D73D4F22AC1D22E6B35B7A0C">
    <w:name w:val="FDA78BD3D73D4F22AC1D22E6B35B7A0C"/>
    <w:rsid w:val="00E13D4A"/>
  </w:style>
  <w:style w:type="paragraph" w:customStyle="1" w:styleId="2D9142F74BF744E9A0C9CD9ADA16E96A">
    <w:name w:val="2D9142F74BF744E9A0C9CD9ADA16E96A"/>
    <w:rsid w:val="00E13D4A"/>
  </w:style>
  <w:style w:type="paragraph" w:customStyle="1" w:styleId="9E054FDA3F4B4856A15CA05E1785BB77">
    <w:name w:val="9E054FDA3F4B4856A15CA05E1785BB77"/>
    <w:rsid w:val="00E13D4A"/>
  </w:style>
  <w:style w:type="paragraph" w:customStyle="1" w:styleId="BC2A2AF9B0164B8ABB05583C2BFF09DE">
    <w:name w:val="BC2A2AF9B0164B8ABB05583C2BFF09DE"/>
    <w:rsid w:val="00E13D4A"/>
  </w:style>
  <w:style w:type="paragraph" w:customStyle="1" w:styleId="BB0AEA9514DF4831AC51967ED18F33F9">
    <w:name w:val="BB0AEA9514DF4831AC51967ED18F33F9"/>
    <w:rsid w:val="00E13D4A"/>
  </w:style>
  <w:style w:type="paragraph" w:customStyle="1" w:styleId="C09324FDECCA4EFC87782D983CEA6EAA">
    <w:name w:val="C09324FDECCA4EFC87782D983CEA6EAA"/>
    <w:rsid w:val="00E13D4A"/>
  </w:style>
  <w:style w:type="paragraph" w:customStyle="1" w:styleId="E8C4A9D803A1405C8065C470AD8C4C96">
    <w:name w:val="E8C4A9D803A1405C8065C470AD8C4C96"/>
    <w:rsid w:val="00E13D4A"/>
  </w:style>
  <w:style w:type="paragraph" w:customStyle="1" w:styleId="B207A5A8DE6C4D79B52886BD9516B2F1">
    <w:name w:val="B207A5A8DE6C4D79B52886BD9516B2F1"/>
    <w:rsid w:val="00E13D4A"/>
  </w:style>
  <w:style w:type="paragraph" w:customStyle="1" w:styleId="DE5C00480AA04E2483FEA32F838BEE8C">
    <w:name w:val="DE5C00480AA04E2483FEA32F838BEE8C"/>
    <w:rsid w:val="00E13D4A"/>
  </w:style>
  <w:style w:type="paragraph" w:customStyle="1" w:styleId="283C1D59A1B74C79956DE8ED390BAD31">
    <w:name w:val="283C1D59A1B74C79956DE8ED390BAD31"/>
    <w:rsid w:val="00E13D4A"/>
  </w:style>
  <w:style w:type="paragraph" w:customStyle="1" w:styleId="09C11DA605EA4EE5825304C5B63C9881">
    <w:name w:val="09C11DA605EA4EE5825304C5B63C9881"/>
    <w:rsid w:val="00E13D4A"/>
  </w:style>
  <w:style w:type="paragraph" w:customStyle="1" w:styleId="ADA43968276148978988097B6B5CDCD2">
    <w:name w:val="ADA43968276148978988097B6B5CDCD2"/>
    <w:rsid w:val="00E13D4A"/>
  </w:style>
  <w:style w:type="paragraph" w:customStyle="1" w:styleId="20518EB2317C47CF9A6DC5F1929B43C5">
    <w:name w:val="20518EB2317C47CF9A6DC5F1929B43C5"/>
    <w:rsid w:val="00E13D4A"/>
  </w:style>
  <w:style w:type="paragraph" w:customStyle="1" w:styleId="382E4FB146864FF496C258012252073B">
    <w:name w:val="382E4FB146864FF496C258012252073B"/>
    <w:rsid w:val="00E13D4A"/>
  </w:style>
  <w:style w:type="paragraph" w:customStyle="1" w:styleId="87EB3105627B49AD9B4889F9899D07E6">
    <w:name w:val="87EB3105627B49AD9B4889F9899D07E6"/>
    <w:rsid w:val="00E13D4A"/>
  </w:style>
  <w:style w:type="paragraph" w:customStyle="1" w:styleId="5206DA6A25D64E05B4F8AA402C78374A">
    <w:name w:val="5206DA6A25D64E05B4F8AA402C78374A"/>
    <w:rsid w:val="00E13D4A"/>
  </w:style>
  <w:style w:type="paragraph" w:customStyle="1" w:styleId="69E70C2C89F94220A09003FF3B08A873">
    <w:name w:val="69E70C2C89F94220A09003FF3B08A873"/>
    <w:rsid w:val="00E13D4A"/>
  </w:style>
  <w:style w:type="paragraph" w:customStyle="1" w:styleId="2524A7A9B22E48B3A67BA9E4D4284981">
    <w:name w:val="2524A7A9B22E48B3A67BA9E4D4284981"/>
    <w:rsid w:val="00E13D4A"/>
  </w:style>
  <w:style w:type="paragraph" w:customStyle="1" w:styleId="A55D11DCC2634CA3B8FC6F55F4296EFF">
    <w:name w:val="A55D11DCC2634CA3B8FC6F55F4296EFF"/>
    <w:rsid w:val="00E13D4A"/>
  </w:style>
  <w:style w:type="paragraph" w:customStyle="1" w:styleId="F1EF03961C2449B8846D07BE31ED9BE1">
    <w:name w:val="F1EF03961C2449B8846D07BE31ED9BE1"/>
    <w:rsid w:val="00E13D4A"/>
  </w:style>
  <w:style w:type="paragraph" w:customStyle="1" w:styleId="F90D186EB0424A32A618C73E23F22946">
    <w:name w:val="F90D186EB0424A32A618C73E23F22946"/>
    <w:rsid w:val="00E13D4A"/>
  </w:style>
  <w:style w:type="paragraph" w:customStyle="1" w:styleId="3ACAE54F0FE1441A89005A375D6138D7">
    <w:name w:val="3ACAE54F0FE1441A89005A375D6138D7"/>
    <w:rsid w:val="00E13D4A"/>
  </w:style>
  <w:style w:type="paragraph" w:customStyle="1" w:styleId="646D6BF3B24E44C687E696115A88E2B8">
    <w:name w:val="646D6BF3B24E44C687E696115A88E2B8"/>
    <w:rsid w:val="00E13D4A"/>
  </w:style>
  <w:style w:type="paragraph" w:customStyle="1" w:styleId="AEEACEF78D7545228ED29AAB54615846">
    <w:name w:val="AEEACEF78D7545228ED29AAB54615846"/>
    <w:rsid w:val="00E13D4A"/>
  </w:style>
  <w:style w:type="paragraph" w:customStyle="1" w:styleId="B1C7DB5E6AA4457993B6ED9BFF0CBA41">
    <w:name w:val="B1C7DB5E6AA4457993B6ED9BFF0CBA41"/>
    <w:rsid w:val="00E13D4A"/>
  </w:style>
  <w:style w:type="paragraph" w:customStyle="1" w:styleId="F5E0C345C3314F1B86B474B0C63EEF8A">
    <w:name w:val="F5E0C345C3314F1B86B474B0C63EEF8A"/>
    <w:rsid w:val="00E13D4A"/>
  </w:style>
  <w:style w:type="paragraph" w:customStyle="1" w:styleId="FB27945B99D94F32AC952FCCBC4C9692">
    <w:name w:val="FB27945B99D94F32AC952FCCBC4C9692"/>
    <w:rsid w:val="00E13D4A"/>
  </w:style>
  <w:style w:type="paragraph" w:customStyle="1" w:styleId="7F73A73659A1491B98DA10A9210E5FD8">
    <w:name w:val="7F73A73659A1491B98DA10A9210E5FD8"/>
    <w:rsid w:val="00E13D4A"/>
  </w:style>
  <w:style w:type="paragraph" w:customStyle="1" w:styleId="DCAC1B3D8C8D40CDB1D475CBCDC82354">
    <w:name w:val="DCAC1B3D8C8D40CDB1D475CBCDC82354"/>
    <w:rsid w:val="00E13D4A"/>
  </w:style>
  <w:style w:type="paragraph" w:customStyle="1" w:styleId="D585AB40DB7748388A0917BAD583CAA4">
    <w:name w:val="D585AB40DB7748388A0917BAD583CAA4"/>
    <w:rsid w:val="00E13D4A"/>
  </w:style>
  <w:style w:type="paragraph" w:customStyle="1" w:styleId="DA296FBAD92E4DE6BAE86DD55FBB9B54">
    <w:name w:val="DA296FBAD92E4DE6BAE86DD55FBB9B54"/>
    <w:rsid w:val="00E13D4A"/>
  </w:style>
  <w:style w:type="paragraph" w:customStyle="1" w:styleId="B85617959748454B95B973B662EB00CA">
    <w:name w:val="B85617959748454B95B973B662EB00CA"/>
    <w:rsid w:val="00E13D4A"/>
  </w:style>
  <w:style w:type="paragraph" w:customStyle="1" w:styleId="08B1206DBF714E77B8EFC103AB28A40B">
    <w:name w:val="08B1206DBF714E77B8EFC103AB28A40B"/>
    <w:rsid w:val="00E13D4A"/>
  </w:style>
  <w:style w:type="paragraph" w:customStyle="1" w:styleId="685BA2A884064416BC7E9D60BAE3B1D0">
    <w:name w:val="685BA2A884064416BC7E9D60BAE3B1D0"/>
    <w:rsid w:val="00E13D4A"/>
  </w:style>
  <w:style w:type="paragraph" w:customStyle="1" w:styleId="D212548A8AAD49F5817D45AF4AD5A6CD">
    <w:name w:val="D212548A8AAD49F5817D45AF4AD5A6CD"/>
    <w:rsid w:val="00E13D4A"/>
  </w:style>
  <w:style w:type="paragraph" w:customStyle="1" w:styleId="226CF4DA341744EF9FF092BA112619EA">
    <w:name w:val="226CF4DA341744EF9FF092BA112619EA"/>
    <w:rsid w:val="00E13D4A"/>
  </w:style>
  <w:style w:type="paragraph" w:customStyle="1" w:styleId="E80B799B12B843ED840C2A39AB1A877D">
    <w:name w:val="E80B799B12B843ED840C2A39AB1A877D"/>
    <w:rsid w:val="00E13D4A"/>
  </w:style>
  <w:style w:type="paragraph" w:customStyle="1" w:styleId="905BB87F359A4197B8E9D1E6A4A8A3F9">
    <w:name w:val="905BB87F359A4197B8E9D1E6A4A8A3F9"/>
    <w:rsid w:val="00E13D4A"/>
  </w:style>
  <w:style w:type="paragraph" w:customStyle="1" w:styleId="5C7906FD20784D138396B9ABC8E2D6BB">
    <w:name w:val="5C7906FD20784D138396B9ABC8E2D6BB"/>
    <w:rsid w:val="00E13D4A"/>
  </w:style>
  <w:style w:type="paragraph" w:customStyle="1" w:styleId="2D7EEE5465514F07A89138D17AB48005">
    <w:name w:val="2D7EEE5465514F07A89138D17AB48005"/>
    <w:rsid w:val="00E13D4A"/>
  </w:style>
  <w:style w:type="paragraph" w:customStyle="1" w:styleId="A3FAD997070D474899836350C241BA61">
    <w:name w:val="A3FAD997070D474899836350C241BA61"/>
    <w:rsid w:val="00E13D4A"/>
  </w:style>
  <w:style w:type="paragraph" w:customStyle="1" w:styleId="223A103B743C4018A3162B4FB314ED3C">
    <w:name w:val="223A103B743C4018A3162B4FB314ED3C"/>
    <w:rsid w:val="00E13D4A"/>
  </w:style>
  <w:style w:type="paragraph" w:customStyle="1" w:styleId="0F2B2BB3143341F5AA058A526F26E401">
    <w:name w:val="0F2B2BB3143341F5AA058A526F26E401"/>
    <w:rsid w:val="00E13D4A"/>
  </w:style>
  <w:style w:type="paragraph" w:customStyle="1" w:styleId="010DDDA5CB4A4A739C4289401E41E288">
    <w:name w:val="010DDDA5CB4A4A739C4289401E41E288"/>
    <w:rsid w:val="00E13D4A"/>
  </w:style>
  <w:style w:type="paragraph" w:customStyle="1" w:styleId="95524EECDB044D36AF7E26EFB634A169">
    <w:name w:val="95524EECDB044D36AF7E26EFB634A169"/>
    <w:rsid w:val="00E13D4A"/>
  </w:style>
  <w:style w:type="paragraph" w:customStyle="1" w:styleId="0F536BDC3F174DD6AAB81AD92CCD09D1">
    <w:name w:val="0F536BDC3F174DD6AAB81AD92CCD09D1"/>
    <w:rsid w:val="00E13D4A"/>
  </w:style>
  <w:style w:type="paragraph" w:customStyle="1" w:styleId="3270B83E25424E9B91657C0C35A894C1">
    <w:name w:val="3270B83E25424E9B91657C0C35A894C1"/>
    <w:rsid w:val="00E13D4A"/>
  </w:style>
  <w:style w:type="paragraph" w:customStyle="1" w:styleId="FFDBAD1D52654F8397925078BE4829C3">
    <w:name w:val="FFDBAD1D52654F8397925078BE4829C3"/>
    <w:rsid w:val="00E13D4A"/>
  </w:style>
  <w:style w:type="paragraph" w:customStyle="1" w:styleId="69CA6BF0181449DD85D0BF71E50781AF">
    <w:name w:val="69CA6BF0181449DD85D0BF71E50781AF"/>
    <w:rsid w:val="00E13D4A"/>
  </w:style>
  <w:style w:type="paragraph" w:customStyle="1" w:styleId="9C8EBD8796254E8C8A3D9C7E24686413">
    <w:name w:val="9C8EBD8796254E8C8A3D9C7E24686413"/>
    <w:rsid w:val="00E13D4A"/>
  </w:style>
  <w:style w:type="paragraph" w:customStyle="1" w:styleId="FF80FA5A41064DDD86FCCBE5816A46E4">
    <w:name w:val="FF80FA5A41064DDD86FCCBE5816A46E4"/>
    <w:rsid w:val="00E13D4A"/>
  </w:style>
  <w:style w:type="paragraph" w:customStyle="1" w:styleId="D73C5C222B2A4553908EF1D7BF54F38F">
    <w:name w:val="D73C5C222B2A4553908EF1D7BF54F38F"/>
    <w:rsid w:val="00E13D4A"/>
  </w:style>
  <w:style w:type="paragraph" w:customStyle="1" w:styleId="0084C15A6B43453F9450AD95BA1BF83C">
    <w:name w:val="0084C15A6B43453F9450AD95BA1BF83C"/>
    <w:rsid w:val="00E13D4A"/>
  </w:style>
  <w:style w:type="paragraph" w:customStyle="1" w:styleId="04C6EF877E77442CB13D4D54B91CC1D7">
    <w:name w:val="04C6EF877E77442CB13D4D54B91CC1D7"/>
    <w:rsid w:val="00E13D4A"/>
  </w:style>
  <w:style w:type="paragraph" w:customStyle="1" w:styleId="E298310185D84077AFE7A330B57A8293">
    <w:name w:val="E298310185D84077AFE7A330B57A8293"/>
    <w:rsid w:val="00E13D4A"/>
  </w:style>
  <w:style w:type="paragraph" w:customStyle="1" w:styleId="AB1F4D3BF11B4F25BE165DBC5C33B118">
    <w:name w:val="AB1F4D3BF11B4F25BE165DBC5C33B118"/>
    <w:rsid w:val="00E13D4A"/>
  </w:style>
  <w:style w:type="paragraph" w:customStyle="1" w:styleId="B168CFC3A1794B159EAE818F37C1BA03">
    <w:name w:val="B168CFC3A1794B159EAE818F37C1BA03"/>
    <w:rsid w:val="00E13D4A"/>
  </w:style>
  <w:style w:type="paragraph" w:customStyle="1" w:styleId="762FB4D039874933A1FAE30618F4B64C">
    <w:name w:val="762FB4D039874933A1FAE30618F4B64C"/>
    <w:rsid w:val="00E13D4A"/>
  </w:style>
  <w:style w:type="paragraph" w:customStyle="1" w:styleId="A23506B6E7A64ACD91F3175EA7161766">
    <w:name w:val="A23506B6E7A64ACD91F3175EA7161766"/>
    <w:rsid w:val="00E13D4A"/>
  </w:style>
  <w:style w:type="paragraph" w:customStyle="1" w:styleId="0359929128694B86B2FEE8D25D794B1A">
    <w:name w:val="0359929128694B86B2FEE8D25D794B1A"/>
    <w:rsid w:val="00E13D4A"/>
  </w:style>
  <w:style w:type="paragraph" w:customStyle="1" w:styleId="BA20D60CDBC1437EA9A5C795D6D613F9">
    <w:name w:val="BA20D60CDBC1437EA9A5C795D6D613F9"/>
    <w:rsid w:val="00E13D4A"/>
  </w:style>
  <w:style w:type="paragraph" w:customStyle="1" w:styleId="44C4F4E814EA4E0680C25C68D4059841">
    <w:name w:val="44C4F4E814EA4E0680C25C68D4059841"/>
    <w:rsid w:val="00E13D4A"/>
  </w:style>
  <w:style w:type="paragraph" w:customStyle="1" w:styleId="07472B1AE4EB4A0E998484F0D854F5DB">
    <w:name w:val="07472B1AE4EB4A0E998484F0D854F5DB"/>
    <w:rsid w:val="00E13D4A"/>
  </w:style>
  <w:style w:type="paragraph" w:customStyle="1" w:styleId="C4DBB5A82A744695955701630B8EB4F7">
    <w:name w:val="C4DBB5A82A744695955701630B8EB4F7"/>
    <w:rsid w:val="00E13D4A"/>
  </w:style>
  <w:style w:type="paragraph" w:customStyle="1" w:styleId="37B823117CC34920B30AC8BA498E5AEA">
    <w:name w:val="37B823117CC34920B30AC8BA498E5AEA"/>
    <w:rsid w:val="00E13D4A"/>
  </w:style>
  <w:style w:type="paragraph" w:customStyle="1" w:styleId="25B5000E67444D0584BA9D65BD43E98E">
    <w:name w:val="25B5000E67444D0584BA9D65BD43E98E"/>
    <w:rsid w:val="00E13D4A"/>
  </w:style>
  <w:style w:type="paragraph" w:customStyle="1" w:styleId="283799CFC0BA48D59078FB83EC9E3FD5">
    <w:name w:val="283799CFC0BA48D59078FB83EC9E3FD5"/>
    <w:rsid w:val="00E13D4A"/>
  </w:style>
  <w:style w:type="paragraph" w:customStyle="1" w:styleId="5217442996424C989EB653CF2A9688EF">
    <w:name w:val="5217442996424C989EB653CF2A9688EF"/>
    <w:rsid w:val="00E13D4A"/>
  </w:style>
  <w:style w:type="paragraph" w:customStyle="1" w:styleId="07472B1AE4EB4A0E998484F0D854F5DB1">
    <w:name w:val="07472B1AE4EB4A0E998484F0D854F5DB1"/>
    <w:rsid w:val="00E13D4A"/>
    <w:pPr>
      <w:widowControl w:val="0"/>
      <w:autoSpaceDE w:val="0"/>
      <w:autoSpaceDN w:val="0"/>
      <w:spacing w:after="120" w:line="240" w:lineRule="auto"/>
      <w:jc w:val="center"/>
    </w:pPr>
    <w:rPr>
      <w:rFonts w:eastAsia="Arial" w:cs="Arial"/>
      <w:b/>
      <w:sz w:val="24"/>
      <w:lang w:val="en-US" w:eastAsia="en-US" w:bidi="en-US"/>
    </w:rPr>
  </w:style>
  <w:style w:type="paragraph" w:customStyle="1" w:styleId="C4DBB5A82A744695955701630B8EB4F71">
    <w:name w:val="C4DBB5A82A744695955701630B8EB4F71"/>
    <w:rsid w:val="00E13D4A"/>
    <w:pPr>
      <w:widowControl w:val="0"/>
      <w:autoSpaceDE w:val="0"/>
      <w:autoSpaceDN w:val="0"/>
      <w:spacing w:after="120" w:line="240" w:lineRule="auto"/>
      <w:jc w:val="center"/>
    </w:pPr>
    <w:rPr>
      <w:rFonts w:eastAsia="Arial" w:cs="Arial"/>
      <w:b/>
      <w:sz w:val="24"/>
      <w:lang w:val="en-US" w:eastAsia="en-US" w:bidi="en-US"/>
    </w:rPr>
  </w:style>
  <w:style w:type="paragraph" w:customStyle="1" w:styleId="19B782384CC541BDA23127ECBD9A42C0">
    <w:name w:val="19B782384CC541BDA23127ECBD9A42C0"/>
    <w:rsid w:val="00E13D4A"/>
  </w:style>
  <w:style w:type="paragraph" w:customStyle="1" w:styleId="07472B1AE4EB4A0E998484F0D854F5DB2">
    <w:name w:val="07472B1AE4EB4A0E998484F0D854F5DB2"/>
    <w:rsid w:val="00E13D4A"/>
    <w:pPr>
      <w:widowControl w:val="0"/>
      <w:autoSpaceDE w:val="0"/>
      <w:autoSpaceDN w:val="0"/>
      <w:spacing w:after="120" w:line="240" w:lineRule="auto"/>
      <w:jc w:val="center"/>
    </w:pPr>
    <w:rPr>
      <w:rFonts w:eastAsia="Arial" w:cs="Arial"/>
      <w:b/>
      <w:sz w:val="24"/>
      <w:lang w:val="en-US" w:eastAsia="en-US" w:bidi="en-US"/>
    </w:rPr>
  </w:style>
  <w:style w:type="paragraph" w:customStyle="1" w:styleId="C4DBB5A82A744695955701630B8EB4F72">
    <w:name w:val="C4DBB5A82A744695955701630B8EB4F72"/>
    <w:rsid w:val="00E13D4A"/>
    <w:pPr>
      <w:widowControl w:val="0"/>
      <w:autoSpaceDE w:val="0"/>
      <w:autoSpaceDN w:val="0"/>
      <w:spacing w:after="120" w:line="240" w:lineRule="auto"/>
      <w:jc w:val="center"/>
    </w:pPr>
    <w:rPr>
      <w:rFonts w:eastAsia="Arial" w:cs="Arial"/>
      <w:b/>
      <w:sz w:val="24"/>
      <w:lang w:val="en-US" w:eastAsia="en-US" w:bidi="en-US"/>
    </w:rPr>
  </w:style>
  <w:style w:type="paragraph" w:customStyle="1" w:styleId="BA7ABADD03D74064A77DAF1EC042455E">
    <w:name w:val="BA7ABADD03D74064A77DAF1EC042455E"/>
    <w:rsid w:val="00277550"/>
  </w:style>
  <w:style w:type="paragraph" w:customStyle="1" w:styleId="4FA77E1B93ED449A96E2D57F8643CDD3">
    <w:name w:val="4FA77E1B93ED449A96E2D57F8643CDD3"/>
    <w:rsid w:val="00277550"/>
  </w:style>
  <w:style w:type="paragraph" w:customStyle="1" w:styleId="B17C9B514DB747069586A8FCE060EED6">
    <w:name w:val="B17C9B514DB747069586A8FCE060EED6"/>
    <w:rsid w:val="00277550"/>
  </w:style>
  <w:style w:type="paragraph" w:customStyle="1" w:styleId="8AE23C04BBA640469E22A1E1F75E154E">
    <w:name w:val="8AE23C04BBA640469E22A1E1F75E154E"/>
    <w:rsid w:val="00277550"/>
  </w:style>
  <w:style w:type="paragraph" w:customStyle="1" w:styleId="40C63BF617C34248B64F3753679D4297">
    <w:name w:val="40C63BF617C34248B64F3753679D4297"/>
    <w:rsid w:val="00277550"/>
  </w:style>
  <w:style w:type="paragraph" w:customStyle="1" w:styleId="322D9D270F394A23BE657ABD428786A3">
    <w:name w:val="322D9D270F394A23BE657ABD428786A3"/>
    <w:rsid w:val="00277550"/>
  </w:style>
  <w:style w:type="paragraph" w:customStyle="1" w:styleId="5F8142A9F1244FB6814853BA1904B139">
    <w:name w:val="5F8142A9F1244FB6814853BA1904B139"/>
    <w:rsid w:val="00277550"/>
  </w:style>
  <w:style w:type="paragraph" w:customStyle="1" w:styleId="651C2D410FE440A585C9B9F8D7A2CBB4">
    <w:name w:val="651C2D410FE440A585C9B9F8D7A2CBB4"/>
    <w:rsid w:val="00277550"/>
  </w:style>
  <w:style w:type="paragraph" w:customStyle="1" w:styleId="35E7FAF31BFB45F1A7FB5CA459CF345C">
    <w:name w:val="35E7FAF31BFB45F1A7FB5CA459CF345C"/>
    <w:rsid w:val="00277550"/>
  </w:style>
  <w:style w:type="paragraph" w:customStyle="1" w:styleId="34FCCD19EA8B400DBCA7F57FA1523D57">
    <w:name w:val="34FCCD19EA8B400DBCA7F57FA1523D57"/>
    <w:rsid w:val="00277550"/>
  </w:style>
  <w:style w:type="paragraph" w:customStyle="1" w:styleId="EEFD311DDFAF413F89CAB4F3F47890C6">
    <w:name w:val="EEFD311DDFAF413F89CAB4F3F47890C6"/>
    <w:rsid w:val="00277550"/>
  </w:style>
  <w:style w:type="paragraph" w:customStyle="1" w:styleId="EB9E382D724447B4986CA320090A90D5">
    <w:name w:val="EB9E382D724447B4986CA320090A90D5"/>
    <w:rsid w:val="00277550"/>
  </w:style>
  <w:style w:type="paragraph" w:customStyle="1" w:styleId="02F83B2E15F24CD8A54DA276CC6A3024">
    <w:name w:val="02F83B2E15F24CD8A54DA276CC6A3024"/>
    <w:rsid w:val="00277550"/>
  </w:style>
  <w:style w:type="paragraph" w:customStyle="1" w:styleId="D19920687C71402AB786A9E6E160AE3A">
    <w:name w:val="D19920687C71402AB786A9E6E160AE3A"/>
    <w:rsid w:val="00277550"/>
  </w:style>
  <w:style w:type="paragraph" w:customStyle="1" w:styleId="5FEDBBE8BE6E48F0B6D8D9B5CCBD8AEE">
    <w:name w:val="5FEDBBE8BE6E48F0B6D8D9B5CCBD8AEE"/>
    <w:rsid w:val="00277550"/>
  </w:style>
  <w:style w:type="paragraph" w:customStyle="1" w:styleId="9AC961EFBED542F18A2440ACB521CA41">
    <w:name w:val="9AC961EFBED542F18A2440ACB521CA41"/>
    <w:rsid w:val="00277550"/>
  </w:style>
  <w:style w:type="paragraph" w:customStyle="1" w:styleId="D2107A2A5CC146E580134094E99DCA2D">
    <w:name w:val="D2107A2A5CC146E580134094E99DCA2D"/>
    <w:rsid w:val="00277550"/>
  </w:style>
  <w:style w:type="paragraph" w:customStyle="1" w:styleId="3A610C654DC745449CAF5AFA4E1B78FA">
    <w:name w:val="3A610C654DC745449CAF5AFA4E1B78FA"/>
    <w:rsid w:val="00277550"/>
  </w:style>
  <w:style w:type="paragraph" w:customStyle="1" w:styleId="1DF158F22E114581A6B54639A214FE32">
    <w:name w:val="1DF158F22E114581A6B54639A214FE32"/>
    <w:rsid w:val="00277550"/>
  </w:style>
  <w:style w:type="paragraph" w:customStyle="1" w:styleId="B418EC6162844DE397784CA016296B9E">
    <w:name w:val="B418EC6162844DE397784CA016296B9E"/>
    <w:rsid w:val="00277550"/>
  </w:style>
  <w:style w:type="paragraph" w:customStyle="1" w:styleId="C84944595B964183858CECBB0C94A100">
    <w:name w:val="C84944595B964183858CECBB0C94A100"/>
    <w:rsid w:val="00277550"/>
  </w:style>
  <w:style w:type="paragraph" w:customStyle="1" w:styleId="91EF07306EF84A0CA168884FBBFB9F31">
    <w:name w:val="91EF07306EF84A0CA168884FBBFB9F31"/>
    <w:rsid w:val="00277550"/>
  </w:style>
  <w:style w:type="paragraph" w:customStyle="1" w:styleId="BE5C78A48B5C4C48A2DA688B59685542">
    <w:name w:val="BE5C78A48B5C4C48A2DA688B59685542"/>
    <w:rsid w:val="00277550"/>
  </w:style>
  <w:style w:type="paragraph" w:customStyle="1" w:styleId="EDD42AEC3537486FB3B3D8D47B6871B9">
    <w:name w:val="EDD42AEC3537486FB3B3D8D47B6871B9"/>
    <w:rsid w:val="00277550"/>
  </w:style>
  <w:style w:type="paragraph" w:customStyle="1" w:styleId="1D5D151E39F34D8794463A5746CA5C97">
    <w:name w:val="1D5D151E39F34D8794463A5746CA5C97"/>
    <w:rsid w:val="00277550"/>
  </w:style>
  <w:style w:type="paragraph" w:customStyle="1" w:styleId="FAC71F378EFC4B6D8616669117AF87D3">
    <w:name w:val="FAC71F378EFC4B6D8616669117AF87D3"/>
    <w:rsid w:val="00277550"/>
  </w:style>
  <w:style w:type="paragraph" w:customStyle="1" w:styleId="F57D1255FB0244258524DE5DC00D4E10">
    <w:name w:val="F57D1255FB0244258524DE5DC00D4E10"/>
    <w:rsid w:val="00277550"/>
  </w:style>
  <w:style w:type="paragraph" w:customStyle="1" w:styleId="088648EA1B984AB6A5B941536D6564CD">
    <w:name w:val="088648EA1B984AB6A5B941536D6564CD"/>
    <w:rsid w:val="00277550"/>
  </w:style>
  <w:style w:type="paragraph" w:customStyle="1" w:styleId="947EA8F679124F7DA0A3F0EC96B5F04D">
    <w:name w:val="947EA8F679124F7DA0A3F0EC96B5F04D"/>
    <w:rsid w:val="00277550"/>
  </w:style>
  <w:style w:type="paragraph" w:customStyle="1" w:styleId="0A45878A742B405FBDDA1C6F860A727B">
    <w:name w:val="0A45878A742B405FBDDA1C6F860A727B"/>
    <w:rsid w:val="00277550"/>
  </w:style>
  <w:style w:type="paragraph" w:customStyle="1" w:styleId="4F9EBAEA32E74133BD46FCB91CB35E3C">
    <w:name w:val="4F9EBAEA32E74133BD46FCB91CB35E3C"/>
    <w:rsid w:val="00ED3A50"/>
  </w:style>
  <w:style w:type="paragraph" w:customStyle="1" w:styleId="F64C1328086E4AD381ED068C8563A12E">
    <w:name w:val="F64C1328086E4AD381ED068C8563A12E"/>
    <w:rsid w:val="00ED3A50"/>
  </w:style>
  <w:style w:type="paragraph" w:customStyle="1" w:styleId="02F83B2E15F24CD8A54DA276CC6A30241">
    <w:name w:val="02F83B2E15F24CD8A54DA276CC6A30241"/>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D19920687C71402AB786A9E6E160AE3A1">
    <w:name w:val="D19920687C71402AB786A9E6E160AE3A1"/>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35CC16E755C344268CBEB205BCBBC571">
    <w:name w:val="35CC16E755C344268CBEB205BCBBC571"/>
    <w:rsid w:val="00ED3A50"/>
  </w:style>
  <w:style w:type="paragraph" w:customStyle="1" w:styleId="D1673FE748CD4728A482896C1EDF7226">
    <w:name w:val="D1673FE748CD4728A482896C1EDF7226"/>
    <w:rsid w:val="00ED3A50"/>
  </w:style>
  <w:style w:type="paragraph" w:customStyle="1" w:styleId="02F83B2E15F24CD8A54DA276CC6A30242">
    <w:name w:val="02F83B2E15F24CD8A54DA276CC6A30242"/>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D19920687C71402AB786A9E6E160AE3A2">
    <w:name w:val="D19920687C71402AB786A9E6E160AE3A2"/>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AAB22B229DE3449CBF0CBA83D2A0A244">
    <w:name w:val="AAB22B229DE3449CBF0CBA83D2A0A244"/>
    <w:rsid w:val="00ED3A50"/>
  </w:style>
  <w:style w:type="paragraph" w:customStyle="1" w:styleId="0D1869D1EF764B8D843C1541F721E0F4">
    <w:name w:val="0D1869D1EF764B8D843C1541F721E0F4"/>
    <w:rsid w:val="00ED3A50"/>
  </w:style>
  <w:style w:type="paragraph" w:customStyle="1" w:styleId="02F83B2E15F24CD8A54DA276CC6A30243">
    <w:name w:val="02F83B2E15F24CD8A54DA276CC6A30243"/>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D19920687C71402AB786A9E6E160AE3A3">
    <w:name w:val="D19920687C71402AB786A9E6E160AE3A3"/>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50E6F0A1AEFE428785899AFA0C229DEA">
    <w:name w:val="50E6F0A1AEFE428785899AFA0C229DEA"/>
    <w:rsid w:val="00ED3A50"/>
  </w:style>
  <w:style w:type="paragraph" w:customStyle="1" w:styleId="D2CE8C5C756C440C86D4A6C370BAEA81">
    <w:name w:val="D2CE8C5C756C440C86D4A6C370BAEA81"/>
    <w:rsid w:val="00ED3A50"/>
  </w:style>
  <w:style w:type="paragraph" w:customStyle="1" w:styleId="02F83B2E15F24CD8A54DA276CC6A30244">
    <w:name w:val="02F83B2E15F24CD8A54DA276CC6A30244"/>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D19920687C71402AB786A9E6E160AE3A4">
    <w:name w:val="D19920687C71402AB786A9E6E160AE3A4"/>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3F863EF2E77F4F90B3A7C3ECE12512CB">
    <w:name w:val="3F863EF2E77F4F90B3A7C3ECE12512CB"/>
    <w:rsid w:val="00ED3A50"/>
  </w:style>
  <w:style w:type="paragraph" w:customStyle="1" w:styleId="24D60CFFC1A443189302D253E9E3A161">
    <w:name w:val="24D60CFFC1A443189302D253E9E3A161"/>
    <w:rsid w:val="00ED3A50"/>
  </w:style>
  <w:style w:type="paragraph" w:customStyle="1" w:styleId="02F83B2E15F24CD8A54DA276CC6A30245">
    <w:name w:val="02F83B2E15F24CD8A54DA276CC6A30245"/>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D19920687C71402AB786A9E6E160AE3A5">
    <w:name w:val="D19920687C71402AB786A9E6E160AE3A5"/>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02F83B2E15F24CD8A54DA276CC6A30246">
    <w:name w:val="02F83B2E15F24CD8A54DA276CC6A30246"/>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D19920687C71402AB786A9E6E160AE3A6">
    <w:name w:val="D19920687C71402AB786A9E6E160AE3A6"/>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00F1849821D644D6BFB53C0046636AD5">
    <w:name w:val="00F1849821D644D6BFB53C0046636AD5"/>
    <w:rsid w:val="00ED3A50"/>
  </w:style>
  <w:style w:type="paragraph" w:customStyle="1" w:styleId="E3547E675A3A4425AA8933D9874763F5">
    <w:name w:val="E3547E675A3A4425AA8933D9874763F5"/>
    <w:rsid w:val="00ED3A50"/>
  </w:style>
  <w:style w:type="paragraph" w:customStyle="1" w:styleId="02F83B2E15F24CD8A54DA276CC6A30247">
    <w:name w:val="02F83B2E15F24CD8A54DA276CC6A30247"/>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D19920687C71402AB786A9E6E160AE3A7">
    <w:name w:val="D19920687C71402AB786A9E6E160AE3A7"/>
    <w:rsid w:val="00ED3A50"/>
    <w:pPr>
      <w:widowControl w:val="0"/>
      <w:autoSpaceDE w:val="0"/>
      <w:autoSpaceDN w:val="0"/>
      <w:spacing w:after="120" w:line="240" w:lineRule="auto"/>
      <w:jc w:val="center"/>
    </w:pPr>
    <w:rPr>
      <w:rFonts w:eastAsia="Arial" w:cs="Arial"/>
      <w:b/>
      <w:sz w:val="24"/>
      <w:lang w:val="en-US" w:eastAsia="en-US" w:bidi="en-US"/>
    </w:rPr>
  </w:style>
  <w:style w:type="paragraph" w:customStyle="1" w:styleId="DAB4DD997BA7496F83E5DA82D04FC69A">
    <w:name w:val="DAB4DD997BA7496F83E5DA82D04FC69A"/>
    <w:rsid w:val="0085611F"/>
  </w:style>
  <w:style w:type="paragraph" w:customStyle="1" w:styleId="72BAE14A70744548A01DF8A6C899357D">
    <w:name w:val="72BAE14A70744548A01DF8A6C899357D"/>
    <w:rsid w:val="00751B39"/>
    <w:rPr>
      <w:lang w:val="en-US" w:eastAsia="en-US"/>
    </w:rPr>
  </w:style>
  <w:style w:type="paragraph" w:customStyle="1" w:styleId="AB3F50AD7F924A5CB46F400607A5953D">
    <w:name w:val="AB3F50AD7F924A5CB46F400607A5953D"/>
    <w:rsid w:val="00751B39"/>
    <w:rPr>
      <w:lang w:val="en-US" w:eastAsia="en-US"/>
    </w:rPr>
  </w:style>
  <w:style w:type="paragraph" w:customStyle="1" w:styleId="D9C78C82518A4018A5EA7F13DBC40D97">
    <w:name w:val="D9C78C82518A4018A5EA7F13DBC40D97"/>
    <w:rsid w:val="00751B39"/>
    <w:rPr>
      <w:lang w:val="en-US" w:eastAsia="en-US"/>
    </w:rPr>
  </w:style>
  <w:style w:type="paragraph" w:customStyle="1" w:styleId="8763FCB713C740F8A265D7F8197A4136">
    <w:name w:val="8763FCB713C740F8A265D7F8197A4136"/>
    <w:rsid w:val="00751B39"/>
    <w:rPr>
      <w:lang w:val="en-US" w:eastAsia="en-US"/>
    </w:rPr>
  </w:style>
  <w:style w:type="paragraph" w:customStyle="1" w:styleId="AD4DF9E337F74197B2DA69197E5E511C">
    <w:name w:val="AD4DF9E337F74197B2DA69197E5E511C"/>
    <w:rsid w:val="00751B39"/>
    <w:rPr>
      <w:lang w:val="en-US" w:eastAsia="en-US"/>
    </w:rPr>
  </w:style>
  <w:style w:type="paragraph" w:customStyle="1" w:styleId="7DC7DACDB2EB4504ACB1032A5F7F09DB">
    <w:name w:val="7DC7DACDB2EB4504ACB1032A5F7F09DB"/>
    <w:rsid w:val="00751B39"/>
    <w:rPr>
      <w:lang w:val="en-US" w:eastAsia="en-US"/>
    </w:rPr>
  </w:style>
  <w:style w:type="paragraph" w:customStyle="1" w:styleId="D770B5C57AA24346810F7A600EFDB00E">
    <w:name w:val="D770B5C57AA24346810F7A600EFDB00E"/>
    <w:rsid w:val="00751B39"/>
    <w:rPr>
      <w:lang w:val="en-US" w:eastAsia="en-US"/>
    </w:rPr>
  </w:style>
  <w:style w:type="paragraph" w:customStyle="1" w:styleId="EE69F18AF52048FE8B245500DDD3BC13">
    <w:name w:val="EE69F18AF52048FE8B245500DDD3BC13"/>
    <w:rsid w:val="00751B39"/>
    <w:rPr>
      <w:lang w:val="en-US" w:eastAsia="en-US"/>
    </w:rPr>
  </w:style>
  <w:style w:type="paragraph" w:customStyle="1" w:styleId="84B26F13DE604A7C9706774D88DB3509">
    <w:name w:val="84B26F13DE604A7C9706774D88DB3509"/>
    <w:rsid w:val="00751B39"/>
    <w:rPr>
      <w:lang w:val="en-US" w:eastAsia="en-US"/>
    </w:rPr>
  </w:style>
  <w:style w:type="paragraph" w:customStyle="1" w:styleId="282007D3BA3E44FCBF8B2A888141C881">
    <w:name w:val="282007D3BA3E44FCBF8B2A888141C881"/>
    <w:rsid w:val="00751B39"/>
    <w:rPr>
      <w:lang w:val="en-US" w:eastAsia="en-US"/>
    </w:rPr>
  </w:style>
  <w:style w:type="paragraph" w:customStyle="1" w:styleId="54352C985B1343D6B0F71D09EC43BE27">
    <w:name w:val="54352C985B1343D6B0F71D09EC43BE27"/>
    <w:rsid w:val="00751B39"/>
    <w:rPr>
      <w:lang w:val="en-US" w:eastAsia="en-US"/>
    </w:rPr>
  </w:style>
  <w:style w:type="paragraph" w:customStyle="1" w:styleId="FC012F420F074F61B50A9097431699E9">
    <w:name w:val="FC012F420F074F61B50A9097431699E9"/>
    <w:rsid w:val="00751B39"/>
    <w:rPr>
      <w:lang w:val="en-US" w:eastAsia="en-US"/>
    </w:rPr>
  </w:style>
  <w:style w:type="paragraph" w:customStyle="1" w:styleId="9575FE3BD3924A0DA97712DF5571C37A">
    <w:name w:val="9575FE3BD3924A0DA97712DF5571C37A"/>
    <w:rsid w:val="00751B39"/>
    <w:rPr>
      <w:lang w:val="en-US" w:eastAsia="en-US"/>
    </w:rPr>
  </w:style>
  <w:style w:type="paragraph" w:customStyle="1" w:styleId="FA6D06166E6C4D6289A0B3C16AFE15A3">
    <w:name w:val="FA6D06166E6C4D6289A0B3C16AFE15A3"/>
    <w:rsid w:val="00751B39"/>
    <w:rPr>
      <w:lang w:val="en-US" w:eastAsia="en-US"/>
    </w:rPr>
  </w:style>
  <w:style w:type="paragraph" w:customStyle="1" w:styleId="69802B9C901A4679A2B84BD20373BFDE">
    <w:name w:val="69802B9C901A4679A2B84BD20373BFDE"/>
    <w:rsid w:val="00751B39"/>
    <w:rPr>
      <w:lang w:val="en-US" w:eastAsia="en-US"/>
    </w:rPr>
  </w:style>
  <w:style w:type="paragraph" w:customStyle="1" w:styleId="7015EEBB32F44CA5B08C1E7D7F88753B">
    <w:name w:val="7015EEBB32F44CA5B08C1E7D7F88753B"/>
    <w:rsid w:val="00751B39"/>
    <w:rPr>
      <w:lang w:val="en-US" w:eastAsia="en-US"/>
    </w:rPr>
  </w:style>
  <w:style w:type="paragraph" w:customStyle="1" w:styleId="048CB061427A4CB8A66FF3217EB1EC93">
    <w:name w:val="048CB061427A4CB8A66FF3217EB1EC93"/>
    <w:rsid w:val="00751B39"/>
    <w:rPr>
      <w:lang w:val="en-US" w:eastAsia="en-US"/>
    </w:rPr>
  </w:style>
  <w:style w:type="paragraph" w:customStyle="1" w:styleId="DBA9E1CA55DA43478626A8AE20837864">
    <w:name w:val="DBA9E1CA55DA43478626A8AE20837864"/>
    <w:rsid w:val="00751B39"/>
    <w:rPr>
      <w:lang w:val="en-US" w:eastAsia="en-US"/>
    </w:rPr>
  </w:style>
  <w:style w:type="paragraph" w:customStyle="1" w:styleId="B5675BAD290148C69842CEDD271D0342">
    <w:name w:val="B5675BAD290148C69842CEDD271D0342"/>
    <w:rsid w:val="00751B39"/>
    <w:rPr>
      <w:lang w:val="en-US" w:eastAsia="en-US"/>
    </w:rPr>
  </w:style>
  <w:style w:type="paragraph" w:customStyle="1" w:styleId="2320EC74F2FF45269542FB4D41BB36FA">
    <w:name w:val="2320EC74F2FF45269542FB4D41BB36FA"/>
    <w:rsid w:val="00751B39"/>
    <w:rPr>
      <w:lang w:val="en-US" w:eastAsia="en-US"/>
    </w:rPr>
  </w:style>
  <w:style w:type="paragraph" w:customStyle="1" w:styleId="BE87BEB1C2E64C1BAF30FDECBC20198D">
    <w:name w:val="BE87BEB1C2E64C1BAF30FDECBC20198D"/>
    <w:rsid w:val="00751B39"/>
    <w:rPr>
      <w:lang w:val="en-US" w:eastAsia="en-US"/>
    </w:rPr>
  </w:style>
  <w:style w:type="paragraph" w:customStyle="1" w:styleId="217836A3C9F54242AAB72E9BFD96C098">
    <w:name w:val="217836A3C9F54242AAB72E9BFD96C098"/>
    <w:rsid w:val="00751B39"/>
    <w:rPr>
      <w:lang w:val="en-US" w:eastAsia="en-US"/>
    </w:rPr>
  </w:style>
  <w:style w:type="paragraph" w:customStyle="1" w:styleId="D6C15B13D92C460EA3BB3FFA247E6C98">
    <w:name w:val="D6C15B13D92C460EA3BB3FFA247E6C98"/>
    <w:rsid w:val="00751B39"/>
    <w:rPr>
      <w:lang w:val="en-US" w:eastAsia="en-US"/>
    </w:rPr>
  </w:style>
  <w:style w:type="paragraph" w:customStyle="1" w:styleId="48C83053D79C46B7BFF715C6D1430178">
    <w:name w:val="48C83053D79C46B7BFF715C6D1430178"/>
    <w:rsid w:val="00751B39"/>
    <w:rPr>
      <w:lang w:val="en-US" w:eastAsia="en-US"/>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e3f163ba23981de9af4e94a4fc3c170">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77303e74caa42b09a8f0afd28694942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4.xml><?xml version="1.0" encoding="utf-8"?>
<b:Sources xmlns:b="http://schemas.openxmlformats.org/officeDocument/2006/bibliography" xmlns="http://schemas.openxmlformats.org/officeDocument/2006/bibliography" SelectedStyle="/APASixthEditionOfficeOnline.xsl" StyleName="APA"/>
</file>

<file path=customXml/itemProps13.xml><?xml version="1.0" encoding="utf-8"?>
<ds:datastoreItem xmlns:ds="http://schemas.openxmlformats.org/officeDocument/2006/customXml" ds:itemID="{15508E4E-408D-4929-A72C-CC357D401ECF}"/>
</file>

<file path=customXml/itemProps22.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31.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44.xml><?xml version="1.0" encoding="utf-8"?>
<ds:datastoreItem xmlns:ds="http://schemas.openxmlformats.org/officeDocument/2006/customXml" ds:itemID="{56092AD6-165C-495E-BCAF-2D3C9792D1A0}">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TM16412210</ap:Template>
  <ap:TotalTime>0</ap:TotalTime>
  <ap:Pages>2</ap:Pages>
  <ap:Words>406</ap:Words>
  <ap:Characters>2315</ap:Characters>
  <ap:Application>Microsoft Office Word</ap:Application>
  <ap:DocSecurity>0</ap:DocSecurity>
  <ap:Lines>19</ap:Lines>
  <ap:Paragraphs>5</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2716</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2019-09-27T08:57:00Z</dcterms:created>
  <dcterms:modified xsi:type="dcterms:W3CDTF">2019-10-01T10:48:00Z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